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AC26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MERVYN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3D2FEF11" w14:textId="43623D53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Northamptonshire.</w:t>
      </w:r>
    </w:p>
    <w:p w14:paraId="72F34108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2B249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E8764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Northampton,</w:t>
      </w:r>
    </w:p>
    <w:p w14:paraId="28ACDE52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Merbury(q.v.).</w:t>
      </w:r>
    </w:p>
    <w:p w14:paraId="0AD9C536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19-38)</w:t>
      </w:r>
    </w:p>
    <w:p w14:paraId="5F6F5ECA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451BC" w14:textId="77777777" w:rsidR="00BF4482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077C8" w14:textId="77777777" w:rsidR="00BF4482" w:rsidRPr="00150A55" w:rsidRDefault="00BF4482" w:rsidP="00BF4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03AC31DB" w14:textId="31D00F5F" w:rsidR="00BA00AB" w:rsidRPr="00BF448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F44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9730" w14:textId="77777777" w:rsidR="00BF4482" w:rsidRDefault="00BF4482" w:rsidP="009139A6">
      <w:r>
        <w:separator/>
      </w:r>
    </w:p>
  </w:endnote>
  <w:endnote w:type="continuationSeparator" w:id="0">
    <w:p w14:paraId="3AABE23F" w14:textId="77777777" w:rsidR="00BF4482" w:rsidRDefault="00BF44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96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544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719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5A95" w14:textId="77777777" w:rsidR="00BF4482" w:rsidRDefault="00BF4482" w:rsidP="009139A6">
      <w:r>
        <w:separator/>
      </w:r>
    </w:p>
  </w:footnote>
  <w:footnote w:type="continuationSeparator" w:id="0">
    <w:p w14:paraId="4D80C27A" w14:textId="77777777" w:rsidR="00BF4482" w:rsidRDefault="00BF44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A2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D4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DE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448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2240"/>
  <w15:chartTrackingRefBased/>
  <w15:docId w15:val="{89333BF5-9418-4C37-A858-E60B7237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44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2022-02-28T16:47:00Z</dcterms:created>
  <dcterms:modified xsi:type="dcterms:W3CDTF">2022-02-28T16:47:00Z</dcterms:modified>
</cp:coreProperties>
</file>