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47E56" w14:textId="66D3B993" w:rsidR="00F74FE9" w:rsidRDefault="00F74FE9" w:rsidP="00F7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MERVYN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(fl.1406)</w:t>
      </w:r>
    </w:p>
    <w:p w14:paraId="4D6F893A" w14:textId="77777777" w:rsidR="00F74FE9" w:rsidRDefault="00F74FE9" w:rsidP="00F74F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F043B2" w14:textId="77777777" w:rsidR="00F74FE9" w:rsidRDefault="00F74FE9" w:rsidP="00F74F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61E465" w14:textId="77777777" w:rsidR="00F74FE9" w:rsidRDefault="00F74FE9" w:rsidP="00F7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Sep.1406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Northampton into lands</w:t>
      </w:r>
    </w:p>
    <w:p w14:paraId="0C83E3A4" w14:textId="77777777" w:rsidR="00F74FE9" w:rsidRDefault="00F74FE9" w:rsidP="00F7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Estbury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AC0C240" w14:textId="77777777" w:rsidR="00F74FE9" w:rsidRDefault="00F74FE9" w:rsidP="00F7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19-38)</w:t>
      </w:r>
    </w:p>
    <w:p w14:paraId="0FE8E985" w14:textId="77777777" w:rsidR="00F74FE9" w:rsidRDefault="00F74FE9" w:rsidP="00F74F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5345BD" w14:textId="77777777" w:rsidR="00F74FE9" w:rsidRDefault="00F74FE9" w:rsidP="00F74F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A76D3B" w14:textId="77777777" w:rsidR="00F74FE9" w:rsidRPr="00256127" w:rsidRDefault="00F74FE9" w:rsidP="00F7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April 2021</w:t>
      </w:r>
    </w:p>
    <w:p w14:paraId="69FDF568" w14:textId="301636CB" w:rsidR="00BA00AB" w:rsidRPr="00F74FE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74F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B0E5E" w14:textId="77777777" w:rsidR="00F74FE9" w:rsidRDefault="00F74FE9" w:rsidP="009139A6">
      <w:r>
        <w:separator/>
      </w:r>
    </w:p>
  </w:endnote>
  <w:endnote w:type="continuationSeparator" w:id="0">
    <w:p w14:paraId="089BD51F" w14:textId="77777777" w:rsidR="00F74FE9" w:rsidRDefault="00F74F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E29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AC1D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297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C8E71" w14:textId="77777777" w:rsidR="00F74FE9" w:rsidRDefault="00F74FE9" w:rsidP="009139A6">
      <w:r>
        <w:separator/>
      </w:r>
    </w:p>
  </w:footnote>
  <w:footnote w:type="continuationSeparator" w:id="0">
    <w:p w14:paraId="5A07FD32" w14:textId="77777777" w:rsidR="00F74FE9" w:rsidRDefault="00F74F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454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70C6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730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FE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7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BE14A"/>
  <w15:chartTrackingRefBased/>
  <w15:docId w15:val="{58D16B16-C37F-4D04-B8E0-C13A762B5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2021-04-19T18:25:00Z</dcterms:created>
  <dcterms:modified xsi:type="dcterms:W3CDTF">2021-04-19T18:29:00Z</dcterms:modified>
</cp:coreProperties>
</file>