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70574" w14:textId="77777777" w:rsidR="0082721C" w:rsidRDefault="0082721C" w:rsidP="00827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MERVYN</w:t>
      </w:r>
      <w:r>
        <w:rPr>
          <w:rFonts w:ascii="Times New Roman" w:hAnsi="Times New Roman" w:cs="Times New Roman"/>
        </w:rPr>
        <w:t xml:space="preserve">        (fl.1483)</w:t>
      </w:r>
    </w:p>
    <w:p w14:paraId="29D8DE87" w14:textId="77777777" w:rsidR="0082721C" w:rsidRDefault="0082721C" w:rsidP="0082721C">
      <w:pPr>
        <w:rPr>
          <w:rFonts w:ascii="Times New Roman" w:hAnsi="Times New Roman" w:cs="Times New Roman"/>
        </w:rPr>
      </w:pPr>
    </w:p>
    <w:p w14:paraId="7FDD9B09" w14:textId="77777777" w:rsidR="0082721C" w:rsidRDefault="0082721C" w:rsidP="0082721C">
      <w:pPr>
        <w:rPr>
          <w:rFonts w:ascii="Times New Roman" w:hAnsi="Times New Roman" w:cs="Times New Roman"/>
        </w:rPr>
      </w:pPr>
    </w:p>
    <w:p w14:paraId="739198BC" w14:textId="77777777" w:rsidR="0082721C" w:rsidRDefault="0082721C" w:rsidP="00827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Harpur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Harpur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Coweley</w:t>
      </w:r>
      <w:proofErr w:type="spellEnd"/>
      <w:r>
        <w:rPr>
          <w:rFonts w:ascii="Times New Roman" w:hAnsi="Times New Roman" w:cs="Times New Roman"/>
        </w:rPr>
        <w:t>(q.v.) and</w:t>
      </w:r>
    </w:p>
    <w:p w14:paraId="339D56DD" w14:textId="77777777" w:rsidR="0082721C" w:rsidRDefault="0082721C" w:rsidP="00827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Catesby(q.v.), as the executors of Nicholas </w:t>
      </w:r>
      <w:proofErr w:type="spellStart"/>
      <w:r>
        <w:rPr>
          <w:rFonts w:ascii="Times New Roman" w:hAnsi="Times New Roman" w:cs="Times New Roman"/>
        </w:rPr>
        <w:t>Couley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Swinford</w:t>
      </w:r>
      <w:proofErr w:type="spellEnd"/>
      <w:r>
        <w:rPr>
          <w:rFonts w:ascii="Times New Roman" w:hAnsi="Times New Roman" w:cs="Times New Roman"/>
        </w:rPr>
        <w:t>(q.v.),</w:t>
      </w:r>
    </w:p>
    <w:p w14:paraId="361A2BC9" w14:textId="77777777" w:rsidR="0082721C" w:rsidRDefault="0082721C" w:rsidP="00827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made a plaint of debt against John Frethorne of Morton in Marsh,</w:t>
      </w:r>
    </w:p>
    <w:p w14:paraId="250E8D25" w14:textId="77777777" w:rsidR="0082721C" w:rsidRDefault="0082721C" w:rsidP="00827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Gloucestershire(q.v.), William </w:t>
      </w:r>
      <w:proofErr w:type="spellStart"/>
      <w:r>
        <w:rPr>
          <w:rFonts w:ascii="Times New Roman" w:hAnsi="Times New Roman" w:cs="Times New Roman"/>
        </w:rPr>
        <w:t>Averey</w:t>
      </w:r>
      <w:proofErr w:type="spellEnd"/>
      <w:r>
        <w:rPr>
          <w:rFonts w:ascii="Times New Roman" w:hAnsi="Times New Roman" w:cs="Times New Roman"/>
        </w:rPr>
        <w:t xml:space="preserve"> of Bloxham, Oxfordshire(q.v.),</w:t>
      </w:r>
    </w:p>
    <w:p w14:paraId="3A499717" w14:textId="77777777" w:rsidR="0082721C" w:rsidRDefault="0082721C" w:rsidP="00827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Bery</w:t>
      </w:r>
      <w:proofErr w:type="spellEnd"/>
      <w:r>
        <w:rPr>
          <w:rFonts w:ascii="Times New Roman" w:hAnsi="Times New Roman" w:cs="Times New Roman"/>
        </w:rPr>
        <w:t xml:space="preserve"> of Nuneaton, Warwickshire(q.v.), and Simon Pete of</w:t>
      </w:r>
    </w:p>
    <w:p w14:paraId="34360E3F" w14:textId="77777777" w:rsidR="0082721C" w:rsidRDefault="0082721C" w:rsidP="00827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Water Newton, Huntingdonshire(q.v.).</w:t>
      </w:r>
    </w:p>
    <w:p w14:paraId="18CD45E7" w14:textId="77777777" w:rsidR="0082721C" w:rsidRDefault="0082721C" w:rsidP="00827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5FF7F8B" w14:textId="77777777" w:rsidR="0082721C" w:rsidRDefault="0082721C" w:rsidP="0082721C">
      <w:pPr>
        <w:rPr>
          <w:rFonts w:ascii="Times New Roman" w:hAnsi="Times New Roman" w:cs="Times New Roman"/>
        </w:rPr>
      </w:pPr>
    </w:p>
    <w:p w14:paraId="05CCBC0F" w14:textId="77777777" w:rsidR="0082721C" w:rsidRDefault="0082721C" w:rsidP="0082721C">
      <w:pPr>
        <w:rPr>
          <w:rFonts w:ascii="Times New Roman" w:hAnsi="Times New Roman" w:cs="Times New Roman"/>
        </w:rPr>
      </w:pPr>
    </w:p>
    <w:p w14:paraId="1A5746A5" w14:textId="77777777" w:rsidR="0082721C" w:rsidRDefault="0082721C" w:rsidP="00827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2019</w:t>
      </w:r>
    </w:p>
    <w:p w14:paraId="646D7AD8" w14:textId="77777777" w:rsidR="006B2F86" w:rsidRPr="00E71FC3" w:rsidRDefault="008272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66824" w14:textId="77777777" w:rsidR="0082721C" w:rsidRDefault="0082721C" w:rsidP="00E71FC3">
      <w:r>
        <w:separator/>
      </w:r>
    </w:p>
  </w:endnote>
  <w:endnote w:type="continuationSeparator" w:id="0">
    <w:p w14:paraId="071EC82D" w14:textId="77777777" w:rsidR="0082721C" w:rsidRDefault="008272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BFD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E9133" w14:textId="77777777" w:rsidR="0082721C" w:rsidRDefault="0082721C" w:rsidP="00E71FC3">
      <w:r>
        <w:separator/>
      </w:r>
    </w:p>
  </w:footnote>
  <w:footnote w:type="continuationSeparator" w:id="0">
    <w:p w14:paraId="499A85D8" w14:textId="77777777" w:rsidR="0082721C" w:rsidRDefault="008272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21C"/>
    <w:rsid w:val="001A7C09"/>
    <w:rsid w:val="00577BD5"/>
    <w:rsid w:val="00656CBA"/>
    <w:rsid w:val="006A1F77"/>
    <w:rsid w:val="00733BE7"/>
    <w:rsid w:val="0082721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ED1B6"/>
  <w15:chartTrackingRefBased/>
  <w15:docId w15:val="{D3A74D15-0752-4014-83DD-653750ECC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272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2019-10-24T21:01:00Z</dcterms:created>
  <dcterms:modified xsi:type="dcterms:W3CDTF">2019-10-24T21:02:00Z</dcterms:modified>
</cp:coreProperties>
</file>