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01CDDD" w14:textId="77777777" w:rsidR="008538BD" w:rsidRDefault="008538BD" w:rsidP="008538BD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Rose MERVEN</w:t>
      </w:r>
      <w:r>
        <w:rPr>
          <w:rStyle w:val="s1"/>
        </w:rPr>
        <w:t xml:space="preserve">         (fl.1505)</w:t>
      </w:r>
    </w:p>
    <w:p w14:paraId="72435878" w14:textId="77777777" w:rsidR="008538BD" w:rsidRDefault="008538BD" w:rsidP="008538BD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Copdock</w:t>
      </w:r>
      <w:proofErr w:type="spellEnd"/>
      <w:r>
        <w:rPr>
          <w:rStyle w:val="s1"/>
        </w:rPr>
        <w:t>, Suffolk.</w:t>
      </w:r>
    </w:p>
    <w:p w14:paraId="1CA5F4D9" w14:textId="77777777" w:rsidR="008538BD" w:rsidRDefault="008538BD" w:rsidP="008538BD">
      <w:pPr>
        <w:pStyle w:val="NoSpacing"/>
        <w:tabs>
          <w:tab w:val="left" w:pos="720"/>
        </w:tabs>
        <w:rPr>
          <w:rStyle w:val="s1"/>
        </w:rPr>
      </w:pPr>
    </w:p>
    <w:p w14:paraId="25AEE90C" w14:textId="77777777" w:rsidR="008538BD" w:rsidRDefault="008538BD" w:rsidP="008538BD">
      <w:pPr>
        <w:pStyle w:val="NoSpacing"/>
        <w:tabs>
          <w:tab w:val="left" w:pos="720"/>
        </w:tabs>
        <w:rPr>
          <w:rStyle w:val="s1"/>
        </w:rPr>
      </w:pPr>
    </w:p>
    <w:p w14:paraId="422F3E63" w14:textId="77777777" w:rsidR="008538BD" w:rsidRDefault="008538BD" w:rsidP="008538BD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She made her Will.</w:t>
      </w:r>
    </w:p>
    <w:p w14:paraId="29792B51" w14:textId="77777777" w:rsidR="008538BD" w:rsidRDefault="008538BD" w:rsidP="008538BD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Garnon45)</w:t>
      </w:r>
    </w:p>
    <w:p w14:paraId="287F839D" w14:textId="77777777" w:rsidR="008538BD" w:rsidRDefault="008538BD" w:rsidP="008538BD">
      <w:pPr>
        <w:pStyle w:val="NoSpacing"/>
        <w:tabs>
          <w:tab w:val="left" w:pos="720"/>
        </w:tabs>
        <w:rPr>
          <w:rStyle w:val="s1"/>
        </w:rPr>
      </w:pPr>
    </w:p>
    <w:p w14:paraId="3EE8F8EC" w14:textId="77777777" w:rsidR="008538BD" w:rsidRDefault="008538BD" w:rsidP="008538BD">
      <w:pPr>
        <w:pStyle w:val="NoSpacing"/>
        <w:tabs>
          <w:tab w:val="left" w:pos="720"/>
        </w:tabs>
        <w:rPr>
          <w:rStyle w:val="s1"/>
        </w:rPr>
      </w:pPr>
    </w:p>
    <w:p w14:paraId="0AA25C3D" w14:textId="77777777" w:rsidR="008538BD" w:rsidRDefault="008538BD" w:rsidP="008538BD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18 August 2019</w:t>
      </w:r>
    </w:p>
    <w:p w14:paraId="6E0572C4" w14:textId="77777777" w:rsidR="006B2F86" w:rsidRPr="00E71FC3" w:rsidRDefault="008538B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1D8E93" w14:textId="77777777" w:rsidR="008538BD" w:rsidRDefault="008538BD" w:rsidP="00E71FC3">
      <w:pPr>
        <w:spacing w:after="0" w:line="240" w:lineRule="auto"/>
      </w:pPr>
      <w:r>
        <w:separator/>
      </w:r>
    </w:p>
  </w:endnote>
  <w:endnote w:type="continuationSeparator" w:id="0">
    <w:p w14:paraId="741366A8" w14:textId="77777777" w:rsidR="008538BD" w:rsidRDefault="008538B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CA058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10CB21" w14:textId="77777777" w:rsidR="008538BD" w:rsidRDefault="008538BD" w:rsidP="00E71FC3">
      <w:pPr>
        <w:spacing w:after="0" w:line="240" w:lineRule="auto"/>
      </w:pPr>
      <w:r>
        <w:separator/>
      </w:r>
    </w:p>
  </w:footnote>
  <w:footnote w:type="continuationSeparator" w:id="0">
    <w:p w14:paraId="6EA5BAC1" w14:textId="77777777" w:rsidR="008538BD" w:rsidRDefault="008538B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8BD"/>
    <w:rsid w:val="001A7C09"/>
    <w:rsid w:val="00577BD5"/>
    <w:rsid w:val="00656CBA"/>
    <w:rsid w:val="006A1F77"/>
    <w:rsid w:val="00733BE7"/>
    <w:rsid w:val="008538B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DDF74"/>
  <w15:chartTrackingRefBased/>
  <w15:docId w15:val="{4F63302B-85E8-42A9-AB26-94C3C61CD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8538BD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8538BD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2019-12-21T20:10:00Z</dcterms:created>
  <dcterms:modified xsi:type="dcterms:W3CDTF">2019-12-21T20:11:00Z</dcterms:modified>
</cp:coreProperties>
</file>