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FFCCD" w14:textId="77777777" w:rsidR="002B1C3F" w:rsidRDefault="002B1C3F" w:rsidP="002B1C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MERTON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C9232AC" w14:textId="77777777" w:rsidR="002B1C3F" w:rsidRDefault="002B1C3F" w:rsidP="002B1C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Chaplain.</w:t>
      </w:r>
    </w:p>
    <w:p w14:paraId="1FAED99C" w14:textId="77777777" w:rsidR="002B1C3F" w:rsidRDefault="002B1C3F" w:rsidP="002B1C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1DF0972" w14:textId="77777777" w:rsidR="002B1C3F" w:rsidRDefault="002B1C3F" w:rsidP="002B1C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47A10BD" w14:textId="77777777" w:rsidR="002B1C3F" w:rsidRDefault="002B1C3F" w:rsidP="002B1C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made a plaint of debt against John Mitton of Hilton, Staffordshire.</w:t>
      </w:r>
    </w:p>
    <w:p w14:paraId="49E0F096" w14:textId="77777777" w:rsidR="002B1C3F" w:rsidRDefault="002B1C3F" w:rsidP="002B1C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57A80BC" w14:textId="77777777" w:rsidR="002B1C3F" w:rsidRDefault="002B1C3F" w:rsidP="002B1C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7A988C2" w14:textId="77777777" w:rsidR="002B1C3F" w:rsidRDefault="002B1C3F" w:rsidP="002B1C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DF059DD" w14:textId="77777777" w:rsidR="002B1C3F" w:rsidRDefault="002B1C3F" w:rsidP="002B1C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7 January 2022</w:t>
      </w:r>
    </w:p>
    <w:p w14:paraId="4BCDCE9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24B09" w14:textId="77777777" w:rsidR="002B1C3F" w:rsidRDefault="002B1C3F" w:rsidP="009139A6">
      <w:r>
        <w:separator/>
      </w:r>
    </w:p>
  </w:endnote>
  <w:endnote w:type="continuationSeparator" w:id="0">
    <w:p w14:paraId="6DF6436C" w14:textId="77777777" w:rsidR="002B1C3F" w:rsidRDefault="002B1C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8ED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F710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552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A5550" w14:textId="77777777" w:rsidR="002B1C3F" w:rsidRDefault="002B1C3F" w:rsidP="009139A6">
      <w:r>
        <w:separator/>
      </w:r>
    </w:p>
  </w:footnote>
  <w:footnote w:type="continuationSeparator" w:id="0">
    <w:p w14:paraId="343A9375" w14:textId="77777777" w:rsidR="002B1C3F" w:rsidRDefault="002B1C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ED8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FEC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2D4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C3F"/>
    <w:rsid w:val="000666E0"/>
    <w:rsid w:val="002510B7"/>
    <w:rsid w:val="002B1C3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33DEA"/>
  <w15:chartTrackingRefBased/>
  <w15:docId w15:val="{FDA22B90-E0CE-4F6F-89AC-D123D8D3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B1C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2022-02-05T16:44:00Z</dcterms:created>
  <dcterms:modified xsi:type="dcterms:W3CDTF">2022-02-05T16:45:00Z</dcterms:modified>
</cp:coreProperties>
</file>