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8BD0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MERTON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A4189A5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F4A6C09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51F8118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4A837E1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74749B7C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387DE1DA" w14:textId="77777777" w:rsidR="00A6266F" w:rsidRPr="00065994" w:rsidRDefault="00A6266F" w:rsidP="00A6266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504E4122" w14:textId="77777777" w:rsidR="00A6266F" w:rsidRDefault="00A6266F" w:rsidP="00A6266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525A67E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711440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22CB58" w14:textId="77777777" w:rsidR="00A6266F" w:rsidRDefault="00A6266F" w:rsidP="00A6266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 February 2024</w:t>
      </w:r>
    </w:p>
    <w:p w14:paraId="07497F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CB5A9" w14:textId="77777777" w:rsidR="00A6266F" w:rsidRDefault="00A6266F" w:rsidP="009139A6">
      <w:r>
        <w:separator/>
      </w:r>
    </w:p>
  </w:endnote>
  <w:endnote w:type="continuationSeparator" w:id="0">
    <w:p w14:paraId="0CB68292" w14:textId="77777777" w:rsidR="00A6266F" w:rsidRDefault="00A626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C83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83DE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BC4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D48BE" w14:textId="77777777" w:rsidR="00A6266F" w:rsidRDefault="00A6266F" w:rsidP="009139A6">
      <w:r>
        <w:separator/>
      </w:r>
    </w:p>
  </w:footnote>
  <w:footnote w:type="continuationSeparator" w:id="0">
    <w:p w14:paraId="0855E4AD" w14:textId="77777777" w:rsidR="00A6266F" w:rsidRDefault="00A626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25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D14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0A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6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6266F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B067C"/>
  <w15:chartTrackingRefBased/>
  <w15:docId w15:val="{CAC9899D-00E1-411A-99BA-27F53B0F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2024-04-17T12:33:00Z</dcterms:created>
  <dcterms:modified xsi:type="dcterms:W3CDTF">2024-04-17T12:34:00Z</dcterms:modified>
</cp:coreProperties>
</file>