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E78DE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MERTON</w:t>
      </w:r>
      <w:r>
        <w:rPr>
          <w:rFonts w:cs="Times New Roman"/>
          <w:szCs w:val="24"/>
          <w:lang w:val="en-GB"/>
        </w:rPr>
        <w:t xml:space="preserve">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fl.1455)</w:t>
      </w:r>
    </w:p>
    <w:p w14:paraId="6B3FBFC7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Brasier.</w:t>
      </w:r>
    </w:p>
    <w:p w14:paraId="07AD1B0D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</w:p>
    <w:p w14:paraId="16F3689D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</w:p>
    <w:p w14:paraId="13010CEE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1455</w:t>
      </w:r>
      <w:r>
        <w:rPr>
          <w:rFonts w:cs="Times New Roman"/>
          <w:szCs w:val="24"/>
          <w:lang w:val="en-GB"/>
        </w:rPr>
        <w:tab/>
        <w:t>Thomas Bown(q.v.) brought a plaint of debt against him and four others.</w:t>
      </w:r>
    </w:p>
    <w:p w14:paraId="2A59BB49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  <w:lang w:val="en-GB"/>
          </w:rPr>
          <w:t>https://waalt.uh.edu/index.php/CP40/776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F72BB88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</w:p>
    <w:p w14:paraId="7F912C57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</w:p>
    <w:p w14:paraId="7F5F00EF" w14:textId="77777777" w:rsidR="00BF791C" w:rsidRDefault="00BF791C" w:rsidP="00BF791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8 December 2023</w:t>
      </w:r>
    </w:p>
    <w:p w14:paraId="171B53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6103C" w14:textId="77777777" w:rsidR="00BF791C" w:rsidRDefault="00BF791C" w:rsidP="009139A6">
      <w:r>
        <w:separator/>
      </w:r>
    </w:p>
  </w:endnote>
  <w:endnote w:type="continuationSeparator" w:id="0">
    <w:p w14:paraId="692A9D36" w14:textId="77777777" w:rsidR="00BF791C" w:rsidRDefault="00BF79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66D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33D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B5C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CB99A" w14:textId="77777777" w:rsidR="00BF791C" w:rsidRDefault="00BF791C" w:rsidP="009139A6">
      <w:r>
        <w:separator/>
      </w:r>
    </w:p>
  </w:footnote>
  <w:footnote w:type="continuationSeparator" w:id="0">
    <w:p w14:paraId="1DBAB456" w14:textId="77777777" w:rsidR="00BF791C" w:rsidRDefault="00BF79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48D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77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E98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1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791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6AC13"/>
  <w15:chartTrackingRefBased/>
  <w15:docId w15:val="{21290F97-16CA-47A1-8293-EE78DD492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F79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2023-12-12T10:51:00Z</dcterms:created>
  <dcterms:modified xsi:type="dcterms:W3CDTF">2023-12-12T10:52:00Z</dcterms:modified>
</cp:coreProperties>
</file>