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MERTON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45F6A" w:rsidRDefault="00645F6A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Winscales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>He was a tenant o</w:t>
      </w:r>
      <w:r>
        <w:rPr>
          <w:rFonts w:ascii="Times New Roman" w:hAnsi="Times New Roman" w:cs="Times New Roman"/>
          <w:sz w:val="24"/>
          <w:szCs w:val="24"/>
        </w:rPr>
        <w:t xml:space="preserve">f a messuage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Winscales</w:t>
      </w:r>
      <w:proofErr w:type="spellEnd"/>
      <w:r w:rsidR="00645F6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92DE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B465F" w:rsidRDefault="00DB465F" w:rsidP="00DB46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sectPr w:rsidR="00DD5B8A" w:rsidRPr="00DB46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65F" w:rsidRDefault="00DB465F" w:rsidP="00564E3C">
      <w:pPr>
        <w:spacing w:after="0" w:line="240" w:lineRule="auto"/>
      </w:pPr>
      <w:r>
        <w:separator/>
      </w:r>
    </w:p>
  </w:endnote>
  <w:endnote w:type="continuationSeparator" w:id="0">
    <w:p w:rsidR="00DB465F" w:rsidRDefault="00DB46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465F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65F" w:rsidRDefault="00DB465F" w:rsidP="00564E3C">
      <w:pPr>
        <w:spacing w:after="0" w:line="240" w:lineRule="auto"/>
      </w:pPr>
      <w:r>
        <w:separator/>
      </w:r>
    </w:p>
  </w:footnote>
  <w:footnote w:type="continuationSeparator" w:id="0">
    <w:p w:rsidR="00DB465F" w:rsidRDefault="00DB46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65F"/>
    <w:rsid w:val="00372DC6"/>
    <w:rsid w:val="00564E3C"/>
    <w:rsid w:val="0064591D"/>
    <w:rsid w:val="00645F6A"/>
    <w:rsid w:val="00DB46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3EBA3"/>
  <w15:chartTrackingRefBased/>
  <w15:docId w15:val="{2811D784-0076-4506-A7F3-2ACE641E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B46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2015-10-26T21:55:00Z</dcterms:created>
  <dcterms:modified xsi:type="dcterms:W3CDTF">2015-10-26T21:58:00Z</dcterms:modified>
</cp:coreProperties>
</file>