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8F70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MERTON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0665A9FC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536EA6A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B8B06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A12697" w14:textId="77777777" w:rsidR="009558C8" w:rsidRDefault="009558C8" w:rsidP="00955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66525EA5" w14:textId="77777777" w:rsidR="009558C8" w:rsidRDefault="009558C8" w:rsidP="009558C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0105E073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9803C98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A1827E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7D098" w14:textId="77777777" w:rsidR="009558C8" w:rsidRDefault="009558C8" w:rsidP="009558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27934A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B2D9A" w14:textId="77777777" w:rsidR="009558C8" w:rsidRDefault="009558C8" w:rsidP="009139A6">
      <w:r>
        <w:separator/>
      </w:r>
    </w:p>
  </w:endnote>
  <w:endnote w:type="continuationSeparator" w:id="0">
    <w:p w14:paraId="46DF2905" w14:textId="77777777" w:rsidR="009558C8" w:rsidRDefault="009558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5E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31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D9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C1697" w14:textId="77777777" w:rsidR="009558C8" w:rsidRDefault="009558C8" w:rsidP="009139A6">
      <w:r>
        <w:separator/>
      </w:r>
    </w:p>
  </w:footnote>
  <w:footnote w:type="continuationSeparator" w:id="0">
    <w:p w14:paraId="52A43DC3" w14:textId="77777777" w:rsidR="009558C8" w:rsidRDefault="009558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55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DC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708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8"/>
    <w:rsid w:val="000666E0"/>
    <w:rsid w:val="002510B7"/>
    <w:rsid w:val="005C130B"/>
    <w:rsid w:val="00826F5C"/>
    <w:rsid w:val="009139A6"/>
    <w:rsid w:val="009448BB"/>
    <w:rsid w:val="009558C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B3211"/>
  <w15:chartTrackingRefBased/>
  <w15:docId w15:val="{C17F3676-DB15-4B5F-B0AF-EAA17B59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8C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2022-04-24T07:57:00Z</dcterms:created>
  <dcterms:modified xsi:type="dcterms:W3CDTF">2022-04-24T07:58:00Z</dcterms:modified>
</cp:coreProperties>
</file>