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A89AB" w14:textId="77777777" w:rsidR="00181E51" w:rsidRDefault="00181E51" w:rsidP="00181E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Lawrence MERTON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DE060AD" w14:textId="77777777" w:rsidR="00181E51" w:rsidRDefault="00181E51" w:rsidP="00181E51">
      <w:pPr>
        <w:rPr>
          <w:rFonts w:ascii="Times New Roman" w:hAnsi="Times New Roman" w:cs="Times New Roman"/>
        </w:rPr>
      </w:pPr>
    </w:p>
    <w:p w14:paraId="23E9BAEB" w14:textId="77777777" w:rsidR="00181E51" w:rsidRDefault="00181E51" w:rsidP="00181E51">
      <w:pPr>
        <w:rPr>
          <w:rFonts w:ascii="Times New Roman" w:hAnsi="Times New Roman" w:cs="Times New Roman"/>
        </w:rPr>
      </w:pPr>
    </w:p>
    <w:p w14:paraId="58B49CC4" w14:textId="77777777" w:rsidR="00181E51" w:rsidRDefault="00181E51" w:rsidP="00181E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Eleanor </w:t>
      </w:r>
      <w:proofErr w:type="spellStart"/>
      <w:r>
        <w:rPr>
          <w:rFonts w:ascii="Times New Roman" w:hAnsi="Times New Roman" w:cs="Times New Roman"/>
        </w:rPr>
        <w:t>Collan</w:t>
      </w:r>
      <w:proofErr w:type="spellEnd"/>
      <w:r>
        <w:rPr>
          <w:rFonts w:ascii="Times New Roman" w:hAnsi="Times New Roman" w:cs="Times New Roman"/>
        </w:rPr>
        <w:t xml:space="preserve"> of Wood Walton, </w:t>
      </w:r>
    </w:p>
    <w:p w14:paraId="23EEEB6A" w14:textId="77777777" w:rsidR="00181E51" w:rsidRDefault="00181E51" w:rsidP="00181E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Huntingdonshire(q.v.), John </w:t>
      </w:r>
      <w:proofErr w:type="spellStart"/>
      <w:r>
        <w:rPr>
          <w:rFonts w:ascii="Times New Roman" w:hAnsi="Times New Roman" w:cs="Times New Roman"/>
        </w:rPr>
        <w:t>Flete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Alconbury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Freston</w:t>
      </w:r>
      <w:proofErr w:type="spellEnd"/>
      <w:r>
        <w:rPr>
          <w:rFonts w:ascii="Times New Roman" w:hAnsi="Times New Roman" w:cs="Times New Roman"/>
        </w:rPr>
        <w:t>, jnr.,</w:t>
      </w:r>
    </w:p>
    <w:p w14:paraId="1FC9FDAD" w14:textId="77777777" w:rsidR="00181E51" w:rsidRDefault="00181E51" w:rsidP="00181E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Jakelsey</w:t>
      </w:r>
      <w:proofErr w:type="spellEnd"/>
      <w:r>
        <w:rPr>
          <w:rFonts w:ascii="Times New Roman" w:hAnsi="Times New Roman" w:cs="Times New Roman"/>
        </w:rPr>
        <w:t xml:space="preserve">(q.v.), John Broun, junior, of </w:t>
      </w:r>
      <w:proofErr w:type="spellStart"/>
      <w:r>
        <w:rPr>
          <w:rFonts w:ascii="Times New Roman" w:hAnsi="Times New Roman" w:cs="Times New Roman"/>
        </w:rPr>
        <w:t>Grafham</w:t>
      </w:r>
      <w:proofErr w:type="spellEnd"/>
      <w:r>
        <w:rPr>
          <w:rFonts w:ascii="Times New Roman" w:hAnsi="Times New Roman" w:cs="Times New Roman"/>
        </w:rPr>
        <w:t xml:space="preserve">(q.v.) and William </w:t>
      </w:r>
    </w:p>
    <w:p w14:paraId="2315AA38" w14:textId="77777777" w:rsidR="00181E51" w:rsidRDefault="00181E51" w:rsidP="00181E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Taylour</w:t>
      </w:r>
      <w:proofErr w:type="spellEnd"/>
      <w:r>
        <w:rPr>
          <w:rFonts w:ascii="Times New Roman" w:hAnsi="Times New Roman" w:cs="Times New Roman"/>
        </w:rPr>
        <w:t xml:space="preserve"> of Huntingdon(q.v.).</w:t>
      </w:r>
    </w:p>
    <w:p w14:paraId="112FEE0E" w14:textId="77777777" w:rsidR="00181E51" w:rsidRDefault="00181E51" w:rsidP="00181E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6CC3C0A" w14:textId="77777777" w:rsidR="00181E51" w:rsidRDefault="00181E51" w:rsidP="00181E51">
      <w:pPr>
        <w:rPr>
          <w:rFonts w:ascii="Times New Roman" w:hAnsi="Times New Roman" w:cs="Times New Roman"/>
        </w:rPr>
      </w:pPr>
    </w:p>
    <w:p w14:paraId="14284B3D" w14:textId="77777777" w:rsidR="00181E51" w:rsidRDefault="00181E51" w:rsidP="00181E51">
      <w:pPr>
        <w:rPr>
          <w:rFonts w:ascii="Times New Roman" w:hAnsi="Times New Roman" w:cs="Times New Roman"/>
        </w:rPr>
      </w:pPr>
    </w:p>
    <w:p w14:paraId="68DB2385" w14:textId="77777777" w:rsidR="00181E51" w:rsidRDefault="00181E51" w:rsidP="00181E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 2018</w:t>
      </w:r>
    </w:p>
    <w:p w14:paraId="33BF6AEB" w14:textId="77777777" w:rsidR="006B2F86" w:rsidRPr="00E71FC3" w:rsidRDefault="00181E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7EEFE" w14:textId="77777777" w:rsidR="00181E51" w:rsidRDefault="00181E51" w:rsidP="00E71FC3">
      <w:r>
        <w:separator/>
      </w:r>
    </w:p>
  </w:endnote>
  <w:endnote w:type="continuationSeparator" w:id="0">
    <w:p w14:paraId="7043D66B" w14:textId="77777777" w:rsidR="00181E51" w:rsidRDefault="00181E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0B3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599F4" w14:textId="77777777" w:rsidR="00181E51" w:rsidRDefault="00181E51" w:rsidP="00E71FC3">
      <w:r>
        <w:separator/>
      </w:r>
    </w:p>
  </w:footnote>
  <w:footnote w:type="continuationSeparator" w:id="0">
    <w:p w14:paraId="40DF3A6F" w14:textId="77777777" w:rsidR="00181E51" w:rsidRDefault="00181E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51"/>
    <w:rsid w:val="00181E5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55AF6"/>
  <w15:chartTrackingRefBased/>
  <w15:docId w15:val="{8A4859BD-7D71-4A53-B0E5-88ACC64E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1E5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2018-06-13T19:50:00Z</dcterms:created>
  <dcterms:modified xsi:type="dcterms:W3CDTF">2018-06-13T19:51:00Z</dcterms:modified>
</cp:coreProperties>
</file>