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EEE544" w14:textId="77777777" w:rsidR="00ED02BE" w:rsidRDefault="00ED02BE" w:rsidP="00ED02B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Lawrence MERTON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3EDE389F" w14:textId="77777777" w:rsidR="00ED02BE" w:rsidRDefault="00ED02BE" w:rsidP="00ED02B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6E2EFA36" w14:textId="77777777" w:rsidR="00ED02BE" w:rsidRDefault="00ED02BE" w:rsidP="00ED02B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1B41CA47" w14:textId="77777777" w:rsidR="00ED02BE" w:rsidRDefault="00ED02BE" w:rsidP="00ED02B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He made a plaint of debt against William Crosse, senior, of Brampton,</w:t>
      </w:r>
    </w:p>
    <w:p w14:paraId="45F9C58F" w14:textId="77777777" w:rsidR="00ED02BE" w:rsidRDefault="00ED02BE" w:rsidP="00ED02B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Huntingdonshire(q.v.), and William Grantham of London, merchant(q.v.).</w:t>
      </w:r>
    </w:p>
    <w:p w14:paraId="1A1CC888" w14:textId="77777777" w:rsidR="00ED02BE" w:rsidRDefault="00ED02BE" w:rsidP="00ED02B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5D45CB1E" w14:textId="77777777" w:rsidR="00ED02BE" w:rsidRDefault="00ED02BE" w:rsidP="00ED02B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98E2333" w14:textId="77777777" w:rsidR="00ED02BE" w:rsidRDefault="00ED02BE" w:rsidP="00ED02B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3CE94B8C" w14:textId="77777777" w:rsidR="00ED02BE" w:rsidRDefault="00ED02BE" w:rsidP="00ED02BE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6 January 2022</w:t>
      </w:r>
    </w:p>
    <w:p w14:paraId="31637B5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176923" w14:textId="77777777" w:rsidR="00ED02BE" w:rsidRDefault="00ED02BE" w:rsidP="009139A6">
      <w:r>
        <w:separator/>
      </w:r>
    </w:p>
  </w:endnote>
  <w:endnote w:type="continuationSeparator" w:id="0">
    <w:p w14:paraId="6A3101FF" w14:textId="77777777" w:rsidR="00ED02BE" w:rsidRDefault="00ED02B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9064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BD1D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A64F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80A821" w14:textId="77777777" w:rsidR="00ED02BE" w:rsidRDefault="00ED02BE" w:rsidP="009139A6">
      <w:r>
        <w:separator/>
      </w:r>
    </w:p>
  </w:footnote>
  <w:footnote w:type="continuationSeparator" w:id="0">
    <w:p w14:paraId="1D83A12F" w14:textId="77777777" w:rsidR="00ED02BE" w:rsidRDefault="00ED02B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4FFC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47F0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6493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2BE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ED02BE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E28E8"/>
  <w15:chartTrackingRefBased/>
  <w15:docId w15:val="{90775F77-643D-4143-BAD8-6A58B0742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D02B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2022-02-05T16:41:00Z</dcterms:created>
  <dcterms:modified xsi:type="dcterms:W3CDTF">2022-02-05T16:42:00Z</dcterms:modified>
</cp:coreProperties>
</file>