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74F0" w:rsidRDefault="00C574F0" w:rsidP="00C574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Laurence MERTON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C574F0" w:rsidRDefault="00C574F0" w:rsidP="00C574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574F0" w:rsidRDefault="00C574F0" w:rsidP="00C574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574F0" w:rsidRDefault="00C574F0" w:rsidP="00C574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Oct.1419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Huntingdon into</w:t>
      </w:r>
    </w:p>
    <w:p w:rsidR="00C574F0" w:rsidRDefault="00C574F0" w:rsidP="00C574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lands of the late Maud Cromwell(q.v.).</w:t>
      </w:r>
    </w:p>
    <w:p w:rsidR="00C574F0" w:rsidRDefault="00C574F0" w:rsidP="00C574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21-332)</w:t>
      </w:r>
    </w:p>
    <w:p w:rsidR="0037566D" w:rsidRPr="0037566D" w:rsidRDefault="0037566D" w:rsidP="0037566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7566D">
        <w:rPr>
          <w:rFonts w:ascii="Times New Roman" w:hAnsi="Times New Roman" w:cs="Times New Roman"/>
          <w:sz w:val="24"/>
          <w:szCs w:val="24"/>
        </w:rPr>
        <w:t>13 Oct.1419</w:t>
      </w:r>
      <w:r w:rsidRPr="0037566D">
        <w:rPr>
          <w:rFonts w:ascii="Times New Roman" w:hAnsi="Times New Roman" w:cs="Times New Roman"/>
          <w:sz w:val="24"/>
          <w:szCs w:val="24"/>
        </w:rPr>
        <w:tab/>
        <w:t>He was a juror on the inquisition post mortem held in Huntingdon</w:t>
      </w:r>
    </w:p>
    <w:p w:rsidR="0037566D" w:rsidRPr="0037566D" w:rsidRDefault="0037566D" w:rsidP="0037566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7566D">
        <w:rPr>
          <w:rFonts w:ascii="Times New Roman" w:hAnsi="Times New Roman" w:cs="Times New Roman"/>
          <w:sz w:val="24"/>
          <w:szCs w:val="24"/>
        </w:rPr>
        <w:tab/>
      </w:r>
      <w:r w:rsidRPr="0037566D">
        <w:rPr>
          <w:rFonts w:ascii="Times New Roman" w:hAnsi="Times New Roman" w:cs="Times New Roman"/>
          <w:sz w:val="24"/>
          <w:szCs w:val="24"/>
        </w:rPr>
        <w:tab/>
        <w:t xml:space="preserve">into lands of the late William </w:t>
      </w:r>
      <w:proofErr w:type="spellStart"/>
      <w:r w:rsidRPr="0037566D">
        <w:rPr>
          <w:rFonts w:ascii="Times New Roman" w:hAnsi="Times New Roman" w:cs="Times New Roman"/>
          <w:sz w:val="24"/>
          <w:szCs w:val="24"/>
        </w:rPr>
        <w:t>Wassyngley</w:t>
      </w:r>
      <w:proofErr w:type="spellEnd"/>
      <w:r w:rsidRPr="0037566D">
        <w:rPr>
          <w:rFonts w:ascii="Times New Roman" w:hAnsi="Times New Roman" w:cs="Times New Roman"/>
          <w:sz w:val="24"/>
          <w:szCs w:val="24"/>
        </w:rPr>
        <w:t>(q.v.).</w:t>
      </w:r>
    </w:p>
    <w:p w:rsidR="0037566D" w:rsidRPr="0037566D" w:rsidRDefault="0037566D" w:rsidP="0037566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7566D">
        <w:rPr>
          <w:rFonts w:ascii="Times New Roman" w:hAnsi="Times New Roman" w:cs="Times New Roman"/>
          <w:sz w:val="24"/>
          <w:szCs w:val="24"/>
        </w:rPr>
        <w:tab/>
      </w:r>
      <w:r w:rsidRPr="0037566D"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37566D"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 w:rsidRPr="003756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566D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37566D">
        <w:rPr>
          <w:rFonts w:ascii="Times New Roman" w:hAnsi="Times New Roman" w:cs="Times New Roman"/>
          <w:sz w:val="24"/>
          <w:szCs w:val="24"/>
        </w:rPr>
        <w:t xml:space="preserve">  21-425)</w:t>
      </w:r>
    </w:p>
    <w:p w:rsidR="0037566D" w:rsidRDefault="0037566D" w:rsidP="00C574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574F0" w:rsidRDefault="00C574F0" w:rsidP="00C574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574F0" w:rsidRDefault="00C574F0" w:rsidP="00C574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574F0" w:rsidRDefault="00C574F0" w:rsidP="00C574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March 2016</w:t>
      </w:r>
    </w:p>
    <w:p w:rsidR="0037566D" w:rsidRPr="0062418D" w:rsidRDefault="0037566D" w:rsidP="00C574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September 2016</w:t>
      </w:r>
      <w:bookmarkStart w:id="0" w:name="_GoBack"/>
      <w:bookmarkEnd w:id="0"/>
    </w:p>
    <w:p w:rsidR="006B2F86" w:rsidRPr="00C574F0" w:rsidRDefault="0037566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C574F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74F0" w:rsidRDefault="00C574F0" w:rsidP="00E71FC3">
      <w:pPr>
        <w:spacing w:after="0" w:line="240" w:lineRule="auto"/>
      </w:pPr>
      <w:r>
        <w:separator/>
      </w:r>
    </w:p>
  </w:endnote>
  <w:endnote w:type="continuationSeparator" w:id="0">
    <w:p w:rsidR="00C574F0" w:rsidRDefault="00C574F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74F0" w:rsidRDefault="00C574F0" w:rsidP="00E71FC3">
      <w:pPr>
        <w:spacing w:after="0" w:line="240" w:lineRule="auto"/>
      </w:pPr>
      <w:r>
        <w:separator/>
      </w:r>
    </w:p>
  </w:footnote>
  <w:footnote w:type="continuationSeparator" w:id="0">
    <w:p w:rsidR="00C574F0" w:rsidRDefault="00C574F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4F0"/>
    <w:rsid w:val="0037566D"/>
    <w:rsid w:val="00AB52E8"/>
    <w:rsid w:val="00B16D3F"/>
    <w:rsid w:val="00C574F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9A9C8"/>
  <w15:chartTrackingRefBased/>
  <w15:docId w15:val="{A2531931-7BB6-4F1D-9F6C-47307C1C7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2016-03-29T21:15:00Z</dcterms:created>
  <dcterms:modified xsi:type="dcterms:W3CDTF">2016-09-20T07:17:00Z</dcterms:modified>
</cp:coreProperties>
</file>