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92DC8" w14:textId="77777777" w:rsidR="00087938" w:rsidRDefault="00087938" w:rsidP="000879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de MERTON (</w:t>
      </w:r>
      <w:proofErr w:type="gramStart"/>
      <w:r>
        <w:rPr>
          <w:rFonts w:cs="Times New Roman"/>
          <w:color w:val="282B30"/>
          <w:szCs w:val="24"/>
          <w:u w:val="single"/>
          <w:shd w:val="clear" w:color="auto" w:fill="FFFFFF"/>
        </w:rPr>
        <w:t>MARTON)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     (fl.1408)</w:t>
      </w:r>
    </w:p>
    <w:p w14:paraId="43AE2C18" w14:textId="77777777" w:rsidR="00087938" w:rsidRDefault="00087938" w:rsidP="000879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BDE77C7" w14:textId="77777777" w:rsidR="00087938" w:rsidRDefault="00087938" w:rsidP="000879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0A5C5B6" w14:textId="77777777" w:rsidR="00087938" w:rsidRDefault="00087938" w:rsidP="00087938">
      <w:pPr>
        <w:pStyle w:val="NoSpacing"/>
        <w:ind w:left="1440" w:hanging="13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8 Jan.1408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serve in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Marck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 xml:space="preserve"> Castle and the Calais Marches under the command of Sir John Arundel(q.v.).</w:t>
      </w:r>
    </w:p>
    <w:p w14:paraId="229ECEB4" w14:textId="77777777" w:rsidR="00087938" w:rsidRDefault="00087938" w:rsidP="0008793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m18,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16CA555" w14:textId="77777777" w:rsidR="00087938" w:rsidRDefault="00087938" w:rsidP="0008793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000F94D6" w14:textId="77777777" w:rsidR="00087938" w:rsidRDefault="00087938" w:rsidP="000879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0CD78E2" w14:textId="77777777" w:rsidR="00087938" w:rsidRDefault="00087938" w:rsidP="000879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5A35737" w14:textId="77777777" w:rsidR="00087938" w:rsidRDefault="00087938" w:rsidP="0008793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March 2023</w:t>
      </w:r>
    </w:p>
    <w:p w14:paraId="1A2D93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F7FD7" w14:textId="77777777" w:rsidR="00087938" w:rsidRDefault="00087938" w:rsidP="009139A6">
      <w:r>
        <w:separator/>
      </w:r>
    </w:p>
  </w:endnote>
  <w:endnote w:type="continuationSeparator" w:id="0">
    <w:p w14:paraId="6AE035C3" w14:textId="77777777" w:rsidR="00087938" w:rsidRDefault="000879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69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16B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AAF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6CA27" w14:textId="77777777" w:rsidR="00087938" w:rsidRDefault="00087938" w:rsidP="009139A6">
      <w:r>
        <w:separator/>
      </w:r>
    </w:p>
  </w:footnote>
  <w:footnote w:type="continuationSeparator" w:id="0">
    <w:p w14:paraId="26AD4245" w14:textId="77777777" w:rsidR="00087938" w:rsidRDefault="000879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EFC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BD0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08F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938"/>
    <w:rsid w:val="000666E0"/>
    <w:rsid w:val="0008793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3089"/>
  <w15:chartTrackingRefBased/>
  <w15:docId w15:val="{0AE37918-7AB7-47BA-A842-13AD6590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2023-03-25T21:46:00Z</dcterms:created>
  <dcterms:modified xsi:type="dcterms:W3CDTF">2023-03-25T21:46:00Z</dcterms:modified>
</cp:coreProperties>
</file>