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4DC8C" w14:textId="77777777" w:rsidR="00A01D59" w:rsidRDefault="00A01D59" w:rsidP="00A01D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MERTOK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fl.1408)</w:t>
      </w:r>
    </w:p>
    <w:p w14:paraId="606DB78E" w14:textId="77777777" w:rsidR="00A01D59" w:rsidRDefault="00A01D59" w:rsidP="00A01D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C27B479" w14:textId="77777777" w:rsidR="00A01D59" w:rsidRDefault="00A01D59" w:rsidP="00A01D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A4389C1" w14:textId="77777777" w:rsidR="00A01D59" w:rsidRDefault="00A01D59" w:rsidP="00A01D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23 Oct.1408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granted letters of protection prior to serving in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Hammes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 xml:space="preserve"> Castle and the</w:t>
      </w:r>
    </w:p>
    <w:p w14:paraId="1C089E70" w14:textId="77777777" w:rsidR="00A01D59" w:rsidRDefault="00A01D59" w:rsidP="00A01D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Calais marches under Sir Thomas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Swynbourne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11B2E2B1" w14:textId="77777777" w:rsidR="00A01D59" w:rsidRDefault="00A01D59" w:rsidP="00A01D59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C76/92, m18,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6AF5607" w14:textId="77777777" w:rsidR="00A01D59" w:rsidRDefault="00A01D59" w:rsidP="00A01D59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2023)</w:t>
      </w:r>
    </w:p>
    <w:p w14:paraId="5F840715" w14:textId="77777777" w:rsidR="00A01D59" w:rsidRDefault="00A01D59" w:rsidP="00A01D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710A7D6" w14:textId="77777777" w:rsidR="00A01D59" w:rsidRDefault="00A01D59" w:rsidP="00A01D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503BC93" w14:textId="77777777" w:rsidR="00A01D59" w:rsidRDefault="00A01D59" w:rsidP="00A01D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28 March 2023</w:t>
      </w:r>
    </w:p>
    <w:p w14:paraId="09E465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074B0" w14:textId="77777777" w:rsidR="00A01D59" w:rsidRDefault="00A01D59" w:rsidP="009139A6">
      <w:r>
        <w:separator/>
      </w:r>
    </w:p>
  </w:endnote>
  <w:endnote w:type="continuationSeparator" w:id="0">
    <w:p w14:paraId="3ACCC302" w14:textId="77777777" w:rsidR="00A01D59" w:rsidRDefault="00A01D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28D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874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3D8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404FA" w14:textId="77777777" w:rsidR="00A01D59" w:rsidRDefault="00A01D59" w:rsidP="009139A6">
      <w:r>
        <w:separator/>
      </w:r>
    </w:p>
  </w:footnote>
  <w:footnote w:type="continuationSeparator" w:id="0">
    <w:p w14:paraId="4DDC8476" w14:textId="77777777" w:rsidR="00A01D59" w:rsidRDefault="00A01D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B87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65A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D38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59"/>
    <w:rsid w:val="000666E0"/>
    <w:rsid w:val="002510B7"/>
    <w:rsid w:val="005C130B"/>
    <w:rsid w:val="00826F5C"/>
    <w:rsid w:val="009139A6"/>
    <w:rsid w:val="009448BB"/>
    <w:rsid w:val="00947624"/>
    <w:rsid w:val="00A01D59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BA428"/>
  <w15:chartTrackingRefBased/>
  <w15:docId w15:val="{24F37D21-ECF8-4F70-AD94-178EDE6F6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2023-05-07T20:34:00Z</dcterms:created>
  <dcterms:modified xsi:type="dcterms:W3CDTF">2023-05-07T20:35:00Z</dcterms:modified>
</cp:coreProperties>
</file>