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64140" w14:textId="77777777" w:rsidR="00EB5025" w:rsidRDefault="00EB5025" w:rsidP="00EB50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Master Thomas MERTHERDOA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0121F837" w14:textId="77777777" w:rsidR="00EB5025" w:rsidRDefault="00EB5025" w:rsidP="00EB50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 Acolyte,</w:t>
      </w:r>
    </w:p>
    <w:p w14:paraId="0F3BFFCB" w14:textId="77777777" w:rsidR="00EB5025" w:rsidRDefault="00EB5025" w:rsidP="00EB5025">
      <w:pPr>
        <w:pStyle w:val="NoSpacing"/>
        <w:rPr>
          <w:rFonts w:cs="Times New Roman"/>
          <w:szCs w:val="24"/>
        </w:rPr>
      </w:pPr>
    </w:p>
    <w:p w14:paraId="0BD0CFDD" w14:textId="77777777" w:rsidR="00EB5025" w:rsidRDefault="00EB5025" w:rsidP="00EB5025">
      <w:pPr>
        <w:pStyle w:val="NoSpacing"/>
        <w:rPr>
          <w:rFonts w:cs="Times New Roman"/>
          <w:szCs w:val="24"/>
        </w:rPr>
      </w:pPr>
    </w:p>
    <w:p w14:paraId="64C30A57" w14:textId="77777777" w:rsidR="00EB5025" w:rsidRDefault="00EB5025" w:rsidP="00EB50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Mar.1443</w:t>
      </w:r>
      <w:r>
        <w:rPr>
          <w:rFonts w:cs="Times New Roman"/>
          <w:szCs w:val="24"/>
        </w:rPr>
        <w:tab/>
        <w:t>He was ordained acolyte in the parish church of Chudleigh, Devon.</w:t>
      </w:r>
    </w:p>
    <w:p w14:paraId="2970A4E1" w14:textId="77777777" w:rsidR="00EB5025" w:rsidRDefault="00EB5025" w:rsidP="00EB50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617211DF" w14:textId="77777777" w:rsidR="00EB5025" w:rsidRDefault="00EB5025" w:rsidP="00EB5025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p.191)</w:t>
      </w:r>
    </w:p>
    <w:p w14:paraId="70247273" w14:textId="77777777" w:rsidR="00EB5025" w:rsidRDefault="00EB5025" w:rsidP="00EB5025">
      <w:pPr>
        <w:pStyle w:val="NoSpacing"/>
        <w:rPr>
          <w:rFonts w:cs="Times New Roman"/>
          <w:szCs w:val="24"/>
        </w:rPr>
      </w:pPr>
    </w:p>
    <w:p w14:paraId="414788D5" w14:textId="77777777" w:rsidR="00EB5025" w:rsidRDefault="00EB5025" w:rsidP="00EB5025">
      <w:pPr>
        <w:pStyle w:val="NoSpacing"/>
        <w:rPr>
          <w:rFonts w:cs="Times New Roman"/>
          <w:szCs w:val="24"/>
        </w:rPr>
      </w:pPr>
    </w:p>
    <w:p w14:paraId="7059324F" w14:textId="77777777" w:rsidR="00EB5025" w:rsidRDefault="00EB5025" w:rsidP="00EB50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July 2023</w:t>
      </w:r>
    </w:p>
    <w:p w14:paraId="1C151A3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F9D87" w14:textId="77777777" w:rsidR="00EB5025" w:rsidRDefault="00EB5025" w:rsidP="009139A6">
      <w:r>
        <w:separator/>
      </w:r>
    </w:p>
  </w:endnote>
  <w:endnote w:type="continuationSeparator" w:id="0">
    <w:p w14:paraId="74C5C6CB" w14:textId="77777777" w:rsidR="00EB5025" w:rsidRDefault="00EB50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823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4725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CCF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B2051" w14:textId="77777777" w:rsidR="00EB5025" w:rsidRDefault="00EB5025" w:rsidP="009139A6">
      <w:r>
        <w:separator/>
      </w:r>
    </w:p>
  </w:footnote>
  <w:footnote w:type="continuationSeparator" w:id="0">
    <w:p w14:paraId="7F1B66D9" w14:textId="77777777" w:rsidR="00EB5025" w:rsidRDefault="00EB50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2ED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AEB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7F5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02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B502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541F4"/>
  <w15:chartTrackingRefBased/>
  <w15:docId w15:val="{D76FB8CF-1D73-4827-B1C9-08C996A1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2023-07-15T16:36:00Z</dcterms:created>
  <dcterms:modified xsi:type="dcterms:W3CDTF">2023-07-15T16:36:00Z</dcterms:modified>
</cp:coreProperties>
</file>