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FE09F1" w14:textId="77777777" w:rsidR="00FF5E7E" w:rsidRDefault="00FF5E7E" w:rsidP="00FF5E7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Master Thomas MERTHERDERWA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fl.1443)</w:t>
      </w:r>
    </w:p>
    <w:p w14:paraId="75D03AE3" w14:textId="77777777" w:rsidR="00FF5E7E" w:rsidRDefault="00FF5E7E" w:rsidP="00FF5E7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Cowyk</w:t>
      </w:r>
      <w:proofErr w:type="spellEnd"/>
      <w:r>
        <w:rPr>
          <w:rFonts w:cs="Times New Roman"/>
          <w:szCs w:val="24"/>
        </w:rPr>
        <w:t xml:space="preserve"> Priory.</w:t>
      </w:r>
    </w:p>
    <w:p w14:paraId="50701C96" w14:textId="77777777" w:rsidR="00FF5E7E" w:rsidRDefault="00FF5E7E" w:rsidP="00FF5E7E">
      <w:pPr>
        <w:pStyle w:val="NoSpacing"/>
        <w:rPr>
          <w:rFonts w:cs="Times New Roman"/>
          <w:szCs w:val="24"/>
        </w:rPr>
      </w:pPr>
    </w:p>
    <w:p w14:paraId="780585B9" w14:textId="77777777" w:rsidR="00FF5E7E" w:rsidRDefault="00FF5E7E" w:rsidP="00FF5E7E">
      <w:pPr>
        <w:pStyle w:val="NoSpacing"/>
        <w:rPr>
          <w:rFonts w:cs="Times New Roman"/>
          <w:szCs w:val="24"/>
        </w:rPr>
      </w:pPr>
    </w:p>
    <w:p w14:paraId="06E8053E" w14:textId="77777777" w:rsidR="00FF5E7E" w:rsidRDefault="00FF5E7E" w:rsidP="00FF5E7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6 Apr.1443</w:t>
      </w:r>
      <w:r>
        <w:rPr>
          <w:rFonts w:cs="Times New Roman"/>
          <w:szCs w:val="24"/>
        </w:rPr>
        <w:tab/>
        <w:t>He was ordained deacon in the chapel of the manor of Clyst, Devon.</w:t>
      </w:r>
    </w:p>
    <w:p w14:paraId="0E1DD8E5" w14:textId="77777777" w:rsidR="00FF5E7E" w:rsidRDefault="00FF5E7E" w:rsidP="00FF5E7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(“The Register of Edmund Lacy, Bishop of Exeter 1420-55 part 4” </w:t>
      </w:r>
    </w:p>
    <w:p w14:paraId="2A16739A" w14:textId="77777777" w:rsidR="00FF5E7E" w:rsidRDefault="00FF5E7E" w:rsidP="00FF5E7E">
      <w:pPr>
        <w:pStyle w:val="NoSpacing"/>
        <w:ind w:left="720" w:firstLine="720"/>
        <w:rPr>
          <w:rFonts w:cs="Times New Roman"/>
          <w:szCs w:val="24"/>
        </w:rPr>
      </w:pPr>
      <w:proofErr w:type="spellStart"/>
      <w:r>
        <w:rPr>
          <w:rFonts w:cs="Times New Roman"/>
          <w:szCs w:val="24"/>
        </w:rPr>
        <w:t>ed.G.R</w:t>
      </w:r>
      <w:proofErr w:type="spellEnd"/>
      <w:r>
        <w:rPr>
          <w:rFonts w:cs="Times New Roman"/>
          <w:szCs w:val="24"/>
        </w:rPr>
        <w:t>. Dunstan pub. by The Canterbury and York Society 1971 p.192)</w:t>
      </w:r>
    </w:p>
    <w:p w14:paraId="3A5DAD71" w14:textId="77777777" w:rsidR="00FF5E7E" w:rsidRDefault="00FF5E7E" w:rsidP="00FF5E7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20 Apr.</w:t>
      </w:r>
      <w:r>
        <w:rPr>
          <w:rFonts w:cs="Times New Roman"/>
          <w:szCs w:val="24"/>
        </w:rPr>
        <w:tab/>
        <w:t>He was ordained priest in the chapel of the manor of Clyst, Devon.</w:t>
      </w:r>
    </w:p>
    <w:p w14:paraId="36D3A15E" w14:textId="77777777" w:rsidR="00FF5E7E" w:rsidRDefault="00FF5E7E" w:rsidP="00FF5E7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(ibid.)</w:t>
      </w:r>
    </w:p>
    <w:p w14:paraId="6FE25A67" w14:textId="77777777" w:rsidR="00FF5E7E" w:rsidRDefault="00FF5E7E" w:rsidP="00FF5E7E">
      <w:pPr>
        <w:pStyle w:val="NoSpacing"/>
        <w:rPr>
          <w:rFonts w:cs="Times New Roman"/>
          <w:szCs w:val="24"/>
        </w:rPr>
      </w:pPr>
    </w:p>
    <w:p w14:paraId="59B317A7" w14:textId="77777777" w:rsidR="00FF5E7E" w:rsidRDefault="00FF5E7E" w:rsidP="00FF5E7E">
      <w:pPr>
        <w:pStyle w:val="NoSpacing"/>
        <w:rPr>
          <w:rFonts w:cs="Times New Roman"/>
          <w:szCs w:val="24"/>
        </w:rPr>
      </w:pPr>
    </w:p>
    <w:p w14:paraId="469F53C9" w14:textId="77777777" w:rsidR="00FF5E7E" w:rsidRDefault="00FF5E7E" w:rsidP="00FF5E7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22 July 2023</w:t>
      </w:r>
    </w:p>
    <w:p w14:paraId="55E1958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F3D59C" w14:textId="77777777" w:rsidR="00FF5E7E" w:rsidRDefault="00FF5E7E" w:rsidP="009139A6">
      <w:r>
        <w:separator/>
      </w:r>
    </w:p>
  </w:endnote>
  <w:endnote w:type="continuationSeparator" w:id="0">
    <w:p w14:paraId="349712F6" w14:textId="77777777" w:rsidR="00FF5E7E" w:rsidRDefault="00FF5E7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52DC2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DCA2F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648C2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31A605" w14:textId="77777777" w:rsidR="00FF5E7E" w:rsidRDefault="00FF5E7E" w:rsidP="009139A6">
      <w:r>
        <w:separator/>
      </w:r>
    </w:p>
  </w:footnote>
  <w:footnote w:type="continuationSeparator" w:id="0">
    <w:p w14:paraId="368C873F" w14:textId="77777777" w:rsidR="00FF5E7E" w:rsidRDefault="00FF5E7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521EA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850BA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D5A05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5E7E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  <w:rsid w:val="00FF5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B4AE39"/>
  <w15:chartTrackingRefBased/>
  <w15:docId w15:val="{EF55D5DD-832C-4E4C-89F8-0DE233832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56</Words>
  <Characters>323</Characters>
  <Application>Microsoft Office Word</Application>
  <DocSecurity>0</DocSecurity>
  <Lines>2</Lines>
  <Paragraphs>1</Paragraphs>
  <ScaleCrop>false</ScaleCrop>
  <Company/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2023-07-22T19:55:00Z</dcterms:created>
  <dcterms:modified xsi:type="dcterms:W3CDTF">2023-07-22T19:56:00Z</dcterms:modified>
</cp:coreProperties>
</file>