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5D9B" w14:textId="77777777" w:rsidR="002F7E23" w:rsidRDefault="002F7E23" w:rsidP="002F7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Robert MERSTONE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9ABC3AC" w14:textId="77777777" w:rsidR="002F7E23" w:rsidRDefault="002F7E23" w:rsidP="002F7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D7E7873" w14:textId="77777777" w:rsidR="002F7E23" w:rsidRDefault="002F7E23" w:rsidP="002F7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DF9AE2" w14:textId="77777777" w:rsidR="002F7E23" w:rsidRDefault="002F7E23" w:rsidP="002F7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5B868" w14:textId="77777777" w:rsidR="002F7E23" w:rsidRDefault="002F7E23" w:rsidP="002F7E23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5C01B43" w14:textId="77777777" w:rsidR="002F7E23" w:rsidRDefault="002F7E23" w:rsidP="002F7E2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5E2BCFE" w14:textId="77777777" w:rsidR="002F7E23" w:rsidRDefault="002F7E23" w:rsidP="002F7E2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6794C97" w14:textId="77777777" w:rsidR="002F7E23" w:rsidRDefault="002F7E23" w:rsidP="002F7E2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7C2169" w14:textId="77777777" w:rsidR="002F7E23" w:rsidRDefault="002F7E23" w:rsidP="002F7E2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1A89D7" w14:textId="77777777" w:rsidR="002F7E23" w:rsidRDefault="002F7E23" w:rsidP="002F7E2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5B524F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312A6" w14:textId="77777777" w:rsidR="002F7E23" w:rsidRDefault="002F7E23" w:rsidP="009139A6">
      <w:r>
        <w:separator/>
      </w:r>
    </w:p>
  </w:endnote>
  <w:endnote w:type="continuationSeparator" w:id="0">
    <w:p w14:paraId="46D8CBA0" w14:textId="77777777" w:rsidR="002F7E23" w:rsidRDefault="002F7E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B6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CD5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AC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10A2" w14:textId="77777777" w:rsidR="002F7E23" w:rsidRDefault="002F7E23" w:rsidP="009139A6">
      <w:r>
        <w:separator/>
      </w:r>
    </w:p>
  </w:footnote>
  <w:footnote w:type="continuationSeparator" w:id="0">
    <w:p w14:paraId="6FB63F9F" w14:textId="77777777" w:rsidR="002F7E23" w:rsidRDefault="002F7E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93E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A3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8BD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23"/>
    <w:rsid w:val="000666E0"/>
    <w:rsid w:val="002510B7"/>
    <w:rsid w:val="002F7E2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7860"/>
  <w15:chartTrackingRefBased/>
  <w15:docId w15:val="{9DB7435F-3E4F-4F11-9D53-10B1EF75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2022-02-19T21:07:00Z</dcterms:created>
  <dcterms:modified xsi:type="dcterms:W3CDTF">2022-02-19T21:08:00Z</dcterms:modified>
</cp:coreProperties>
</file>