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67E9E" w14:textId="77777777" w:rsidR="00EB5EA9" w:rsidRDefault="00EB5EA9" w:rsidP="00EB5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William MERSTON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3942BE5" w14:textId="77777777" w:rsidR="00EB5EA9" w:rsidRDefault="00EB5EA9" w:rsidP="00EB5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house of Taunton, in the diocese of Bath and Wells.</w:t>
      </w:r>
    </w:p>
    <w:p w14:paraId="0664C863" w14:textId="77777777" w:rsidR="00EB5EA9" w:rsidRDefault="00EB5EA9" w:rsidP="00EB5EA9">
      <w:pPr>
        <w:pStyle w:val="NoSpacing"/>
        <w:rPr>
          <w:rFonts w:cs="Times New Roman"/>
          <w:szCs w:val="24"/>
        </w:rPr>
      </w:pPr>
    </w:p>
    <w:p w14:paraId="6368296C" w14:textId="77777777" w:rsidR="00EB5EA9" w:rsidRDefault="00EB5EA9" w:rsidP="00EB5EA9">
      <w:pPr>
        <w:pStyle w:val="NoSpacing"/>
        <w:rPr>
          <w:rFonts w:cs="Times New Roman"/>
          <w:szCs w:val="24"/>
        </w:rPr>
      </w:pPr>
    </w:p>
    <w:p w14:paraId="2E09FB90" w14:textId="77777777" w:rsidR="00EB5EA9" w:rsidRDefault="00EB5EA9" w:rsidP="00EB5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Dec.1444</w:t>
      </w:r>
      <w:r>
        <w:rPr>
          <w:rFonts w:cs="Times New Roman"/>
          <w:szCs w:val="24"/>
        </w:rPr>
        <w:tab/>
        <w:t>He was ordained deacon in the parochial church of Chudleigh, Devon,</w:t>
      </w:r>
    </w:p>
    <w:p w14:paraId="5004894B" w14:textId="77777777" w:rsidR="00EB5EA9" w:rsidRDefault="00EB5EA9" w:rsidP="00EB5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letters dimissory.</w:t>
      </w:r>
    </w:p>
    <w:p w14:paraId="5913F51C" w14:textId="77777777" w:rsidR="00EB5EA9" w:rsidRDefault="00EB5EA9" w:rsidP="00EB5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DAF1E77" w14:textId="77777777" w:rsidR="00EB5EA9" w:rsidRDefault="00EB5EA9" w:rsidP="00EB5EA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p.200)</w:t>
      </w:r>
    </w:p>
    <w:p w14:paraId="7230BFA0" w14:textId="77777777" w:rsidR="00EB5EA9" w:rsidRDefault="00EB5EA9" w:rsidP="00EB5EA9">
      <w:pPr>
        <w:pStyle w:val="NoSpacing"/>
        <w:rPr>
          <w:rFonts w:cs="Times New Roman"/>
          <w:szCs w:val="24"/>
        </w:rPr>
      </w:pPr>
    </w:p>
    <w:p w14:paraId="53345BD4" w14:textId="77777777" w:rsidR="00EB5EA9" w:rsidRDefault="00EB5EA9" w:rsidP="00EB5EA9">
      <w:pPr>
        <w:pStyle w:val="NoSpacing"/>
        <w:rPr>
          <w:rFonts w:cs="Times New Roman"/>
          <w:szCs w:val="24"/>
        </w:rPr>
      </w:pPr>
    </w:p>
    <w:p w14:paraId="1AB3B3DA" w14:textId="77777777" w:rsidR="00EB5EA9" w:rsidRDefault="00EB5EA9" w:rsidP="00EB5E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2B5324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CAA29" w14:textId="77777777" w:rsidR="00EB5EA9" w:rsidRDefault="00EB5EA9" w:rsidP="009139A6">
      <w:r>
        <w:separator/>
      </w:r>
    </w:p>
  </w:endnote>
  <w:endnote w:type="continuationSeparator" w:id="0">
    <w:p w14:paraId="65FD44CE" w14:textId="77777777" w:rsidR="00EB5EA9" w:rsidRDefault="00EB5E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2A7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817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D95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96783" w14:textId="77777777" w:rsidR="00EB5EA9" w:rsidRDefault="00EB5EA9" w:rsidP="009139A6">
      <w:r>
        <w:separator/>
      </w:r>
    </w:p>
  </w:footnote>
  <w:footnote w:type="continuationSeparator" w:id="0">
    <w:p w14:paraId="63E8083B" w14:textId="77777777" w:rsidR="00EB5EA9" w:rsidRDefault="00EB5E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258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7F7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80F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A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EB5EA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D7C0"/>
  <w15:chartTrackingRefBased/>
  <w15:docId w15:val="{69D7F130-A3DD-4105-9299-70DA7583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2024-12-20T10:09:00Z</dcterms:created>
  <dcterms:modified xsi:type="dcterms:W3CDTF">2024-12-20T10:09:00Z</dcterms:modified>
</cp:coreProperties>
</file>