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75988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MERSTON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761274AB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14:paraId="3D12C227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14:paraId="13AF19BA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</w:rPr>
        <w:t>Cantlowe</w:t>
      </w:r>
      <w:proofErr w:type="spellEnd"/>
      <w:r>
        <w:rPr>
          <w:rFonts w:ascii="Times New Roman" w:eastAsia="Calibri" w:hAnsi="Times New Roman" w:cs="Times New Roman"/>
        </w:rPr>
        <w:t xml:space="preserve"> of London, mercer(q.v.), and 9 others brought a plaint of</w:t>
      </w:r>
    </w:p>
    <w:p w14:paraId="3F7AB9F4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ind w:left="1440"/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Fonts w:ascii="Times New Roman" w:eastAsia="Calibri" w:hAnsi="Times New Roman" w:cs="Times New Roman"/>
        </w:rPr>
        <w:t xml:space="preserve">forcible entry against him, 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Robert Basset(q.v.), Richard Tame(q.v.),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Gaynesford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(q.v.) and Edmund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Shawe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(q.v.).</w:t>
      </w:r>
    </w:p>
    <w:p w14:paraId="623CA71F" w14:textId="0112E544" w:rsidR="00670AE1" w:rsidRDefault="00670AE1" w:rsidP="00670AE1">
      <w:pPr>
        <w:tabs>
          <w:tab w:val="left" w:pos="720"/>
          <w:tab w:val="left" w:pos="1440"/>
          <w:tab w:val="left" w:pos="1965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14:paraId="7FD563DA" w14:textId="77777777" w:rsidR="00B86EA9" w:rsidRDefault="00B86EA9" w:rsidP="00B86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Robert Caxton(q.v.), William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Rokesby</w:t>
      </w:r>
      <w:proofErr w:type="spellEnd"/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ab/>
      </w:r>
    </w:p>
    <w:p w14:paraId="3864A4F2" w14:textId="77777777" w:rsidR="00B86EA9" w:rsidRDefault="00B86EA9" w:rsidP="00B86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London, </w:t>
      </w:r>
      <w:proofErr w:type="spellStart"/>
      <w:r>
        <w:rPr>
          <w:rFonts w:ascii="Times New Roman" w:hAnsi="Times New Roman" w:cs="Times New Roman"/>
        </w:rPr>
        <w:t>tinctor</w:t>
      </w:r>
      <w:proofErr w:type="spellEnd"/>
      <w:r>
        <w:rPr>
          <w:rFonts w:ascii="Times New Roman" w:hAnsi="Times New Roman" w:cs="Times New Roman"/>
        </w:rPr>
        <w:t>(q.v.), and his wife, Agnes(q.v.), made a plaint of disseisin</w:t>
      </w:r>
    </w:p>
    <w:p w14:paraId="0818B068" w14:textId="77777777" w:rsidR="00B86EA9" w:rsidRDefault="00B86EA9" w:rsidP="00B86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 </w:t>
      </w:r>
      <w:proofErr w:type="spellStart"/>
      <w:r>
        <w:rPr>
          <w:rFonts w:ascii="Times New Roman" w:hAnsi="Times New Roman" w:cs="Times New Roman"/>
        </w:rPr>
        <w:t>quibus</w:t>
      </w:r>
      <w:proofErr w:type="spellEnd"/>
      <w:r>
        <w:rPr>
          <w:rFonts w:ascii="Times New Roman" w:hAnsi="Times New Roman" w:cs="Times New Roman"/>
        </w:rPr>
        <w:t xml:space="preserve"> against John Rose(q.v.) and his wife, Agnes(q.v.).</w:t>
      </w:r>
    </w:p>
    <w:p w14:paraId="36344D1D" w14:textId="77777777" w:rsidR="00B86EA9" w:rsidRDefault="00B86EA9" w:rsidP="00B86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CF2207E" w14:textId="77777777" w:rsidR="00B86EA9" w:rsidRDefault="00B86EA9" w:rsidP="00B86EA9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14:paraId="4BE4362A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14:paraId="0CFEC44D" w14:textId="77777777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14:paraId="24BD65B0" w14:textId="6552EF9F" w:rsidR="00670AE1" w:rsidRDefault="00670AE1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23 May 2017</w:t>
      </w:r>
    </w:p>
    <w:p w14:paraId="39BF8C5D" w14:textId="54ECA69F" w:rsidR="00B86EA9" w:rsidRDefault="00B86EA9" w:rsidP="00670AE1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15 March 2019</w:t>
      </w:r>
      <w:bookmarkStart w:id="0" w:name="_GoBack"/>
      <w:bookmarkEnd w:id="0"/>
    </w:p>
    <w:p w14:paraId="10F2CEC2" w14:textId="77777777" w:rsidR="006B2F86" w:rsidRPr="00E71FC3" w:rsidRDefault="00B86EA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B740B" w14:textId="77777777" w:rsidR="00670AE1" w:rsidRDefault="00670AE1" w:rsidP="00E71FC3">
      <w:r>
        <w:separator/>
      </w:r>
    </w:p>
  </w:endnote>
  <w:endnote w:type="continuationSeparator" w:id="0">
    <w:p w14:paraId="42C941C9" w14:textId="77777777" w:rsidR="00670AE1" w:rsidRDefault="00670A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EC3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29655" w14:textId="77777777" w:rsidR="00670AE1" w:rsidRDefault="00670AE1" w:rsidP="00E71FC3">
      <w:r>
        <w:separator/>
      </w:r>
    </w:p>
  </w:footnote>
  <w:footnote w:type="continuationSeparator" w:id="0">
    <w:p w14:paraId="76DF1DA6" w14:textId="77777777" w:rsidR="00670AE1" w:rsidRDefault="00670A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E1"/>
    <w:rsid w:val="001A7C09"/>
    <w:rsid w:val="00577BD5"/>
    <w:rsid w:val="00656CBA"/>
    <w:rsid w:val="00670AE1"/>
    <w:rsid w:val="006A1F77"/>
    <w:rsid w:val="00733BE7"/>
    <w:rsid w:val="00AB52E8"/>
    <w:rsid w:val="00B16D3F"/>
    <w:rsid w:val="00B86EA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2759"/>
  <w15:chartTrackingRefBased/>
  <w15:docId w15:val="{6858D89D-4BD0-41C4-862C-34657D11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A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0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2017-05-28T20:08:00Z</dcterms:created>
  <dcterms:modified xsi:type="dcterms:W3CDTF">2019-03-15T09:07:00Z</dcterms:modified>
</cp:coreProperties>
</file>