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2A962" w14:textId="77777777" w:rsidR="005A3CEC" w:rsidRDefault="005A3CEC" w:rsidP="005A3C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0F18C1C9" w14:textId="77777777" w:rsidR="005A3CEC" w:rsidRDefault="005A3CEC" w:rsidP="005A3C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CF03CD" w14:textId="77777777" w:rsidR="005A3CEC" w:rsidRDefault="005A3CEC" w:rsidP="005A3C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D1A9C2" w14:textId="77777777" w:rsidR="005A3CEC" w:rsidRDefault="005A3CEC" w:rsidP="005A3C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Searcher of ships in the port of London and </w:t>
      </w:r>
      <w:proofErr w:type="gramStart"/>
      <w:r>
        <w:rPr>
          <w:rFonts w:ascii="Times New Roman" w:hAnsi="Times New Roman" w:cs="Times New Roman"/>
          <w:sz w:val="24"/>
          <w:szCs w:val="24"/>
        </w:rPr>
        <w:t>adjacent</w:t>
      </w:r>
      <w:proofErr w:type="gramEnd"/>
    </w:p>
    <w:p w14:paraId="416A72F5" w14:textId="77777777" w:rsidR="005A3CEC" w:rsidRDefault="005A3CEC" w:rsidP="005A3C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ports and places.    (C.P.R. 1476-85 p.174)</w:t>
      </w:r>
    </w:p>
    <w:p w14:paraId="2BC90808" w14:textId="77777777" w:rsidR="005A3CEC" w:rsidRDefault="005A3CEC" w:rsidP="005A3C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45EB61" w14:textId="77777777" w:rsidR="005A3CEC" w:rsidRDefault="005A3CEC" w:rsidP="005A3C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3C539" w14:textId="77777777" w:rsidR="005A3CEC" w:rsidRDefault="005A3CEC" w:rsidP="005A3C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2021</w:t>
      </w:r>
    </w:p>
    <w:p w14:paraId="296E0BC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6773D" w14:textId="77777777" w:rsidR="005A3CEC" w:rsidRDefault="005A3CEC" w:rsidP="009139A6">
      <w:r>
        <w:separator/>
      </w:r>
    </w:p>
  </w:endnote>
  <w:endnote w:type="continuationSeparator" w:id="0">
    <w:p w14:paraId="72A14967" w14:textId="77777777" w:rsidR="005A3CEC" w:rsidRDefault="005A3C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125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3C4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F3B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703FE" w14:textId="77777777" w:rsidR="005A3CEC" w:rsidRDefault="005A3CEC" w:rsidP="009139A6">
      <w:r>
        <w:separator/>
      </w:r>
    </w:p>
  </w:footnote>
  <w:footnote w:type="continuationSeparator" w:id="0">
    <w:p w14:paraId="7DBD96E4" w14:textId="77777777" w:rsidR="005A3CEC" w:rsidRDefault="005A3C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B0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948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0E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EC"/>
    <w:rsid w:val="000666E0"/>
    <w:rsid w:val="002510B7"/>
    <w:rsid w:val="005A3CE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F688"/>
  <w15:chartTrackingRefBased/>
  <w15:docId w15:val="{FD11F209-1AF1-49C5-856B-117DB34B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2021-06-27T20:30:00Z</dcterms:created>
  <dcterms:modified xsi:type="dcterms:W3CDTF">2021-06-27T20:30:00Z</dcterms:modified>
</cp:coreProperties>
</file>