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2D5C8" w14:textId="77777777" w:rsidR="00333B84" w:rsidRDefault="00333B84" w:rsidP="00333B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Unknown MERSTON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8504E8C" w14:textId="77777777" w:rsidR="00333B84" w:rsidRDefault="00333B84" w:rsidP="00333B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East Claydon, Buckinghamshire. Clerk.</w:t>
      </w:r>
    </w:p>
    <w:p w14:paraId="0BE21220" w14:textId="77777777" w:rsidR="00333B84" w:rsidRDefault="00333B84" w:rsidP="00333B84">
      <w:pPr>
        <w:rPr>
          <w:rFonts w:ascii="Times New Roman" w:hAnsi="Times New Roman" w:cs="Times New Roman"/>
        </w:rPr>
      </w:pPr>
    </w:p>
    <w:p w14:paraId="7ADE111D" w14:textId="77777777" w:rsidR="00333B84" w:rsidRDefault="00333B84" w:rsidP="00333B84">
      <w:pPr>
        <w:rPr>
          <w:rFonts w:ascii="Times New Roman" w:hAnsi="Times New Roman" w:cs="Times New Roman"/>
        </w:rPr>
      </w:pPr>
    </w:p>
    <w:p w14:paraId="34438E48" w14:textId="77777777" w:rsidR="00333B84" w:rsidRDefault="00333B84" w:rsidP="00333B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Weston, Prior of the Hospital of </w:t>
      </w:r>
      <w:proofErr w:type="spellStart"/>
      <w:proofErr w:type="gramStart"/>
      <w:r>
        <w:rPr>
          <w:rFonts w:ascii="Times New Roman" w:hAnsi="Times New Roman" w:cs="Times New Roman"/>
        </w:rPr>
        <w:t>St.John</w:t>
      </w:r>
      <w:proofErr w:type="spellEnd"/>
      <w:proofErr w:type="gramEnd"/>
      <w:r>
        <w:rPr>
          <w:rFonts w:ascii="Times New Roman" w:hAnsi="Times New Roman" w:cs="Times New Roman"/>
        </w:rPr>
        <w:t xml:space="preserve"> of Jerusalem(q.v.) brought a</w:t>
      </w:r>
    </w:p>
    <w:p w14:paraId="1EB626AB" w14:textId="77777777" w:rsidR="00333B84" w:rsidRDefault="00333B84" w:rsidP="00333B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plaint of debt against him and Henry </w:t>
      </w:r>
      <w:proofErr w:type="spellStart"/>
      <w:r>
        <w:rPr>
          <w:rFonts w:ascii="Times New Roman" w:hAnsi="Times New Roman" w:cs="Times New Roman"/>
        </w:rPr>
        <w:t>Clyfton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Melchbourne</w:t>
      </w:r>
      <w:proofErr w:type="spellEnd"/>
      <w:r>
        <w:rPr>
          <w:rFonts w:ascii="Times New Roman" w:hAnsi="Times New Roman" w:cs="Times New Roman"/>
        </w:rPr>
        <w:t>,</w:t>
      </w:r>
    </w:p>
    <w:p w14:paraId="4CF61EAD" w14:textId="77777777" w:rsidR="00333B84" w:rsidRDefault="00333B84" w:rsidP="00333B84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Bedfordshire(q.v.).</w:t>
      </w:r>
    </w:p>
    <w:p w14:paraId="1903A14D" w14:textId="77777777" w:rsidR="00333B84" w:rsidRDefault="00333B84" w:rsidP="00333B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A3CB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B4FC144" w14:textId="77777777" w:rsidR="00333B84" w:rsidRDefault="00333B84" w:rsidP="00333B84">
      <w:pPr>
        <w:rPr>
          <w:rFonts w:ascii="Times New Roman" w:hAnsi="Times New Roman" w:cs="Times New Roman"/>
        </w:rPr>
      </w:pPr>
    </w:p>
    <w:p w14:paraId="7DB633AD" w14:textId="77777777" w:rsidR="00333B84" w:rsidRDefault="00333B84" w:rsidP="00333B84">
      <w:pPr>
        <w:rPr>
          <w:rFonts w:ascii="Times New Roman" w:hAnsi="Times New Roman" w:cs="Times New Roman"/>
        </w:rPr>
      </w:pPr>
    </w:p>
    <w:p w14:paraId="51E97C37" w14:textId="77777777" w:rsidR="00333B84" w:rsidRPr="006C2BF8" w:rsidRDefault="00333B84" w:rsidP="00333B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April 2019</w:t>
      </w:r>
    </w:p>
    <w:p w14:paraId="7FC5AFEE" w14:textId="77777777" w:rsidR="006B2F86" w:rsidRPr="00333B84" w:rsidRDefault="00333B84" w:rsidP="00E71FC3">
      <w:pPr>
        <w:pStyle w:val="NoSpacing"/>
      </w:pPr>
      <w:bookmarkStart w:id="0" w:name="_GoBack"/>
      <w:bookmarkEnd w:id="0"/>
    </w:p>
    <w:sectPr w:rsidR="006B2F86" w:rsidRPr="00333B8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9C616B" w14:textId="77777777" w:rsidR="00333B84" w:rsidRDefault="00333B84" w:rsidP="00E71FC3">
      <w:r>
        <w:separator/>
      </w:r>
    </w:p>
  </w:endnote>
  <w:endnote w:type="continuationSeparator" w:id="0">
    <w:p w14:paraId="00F60B04" w14:textId="77777777" w:rsidR="00333B84" w:rsidRDefault="00333B8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E42E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B4A66" w14:textId="77777777" w:rsidR="00333B84" w:rsidRDefault="00333B84" w:rsidP="00E71FC3">
      <w:r>
        <w:separator/>
      </w:r>
    </w:p>
  </w:footnote>
  <w:footnote w:type="continuationSeparator" w:id="0">
    <w:p w14:paraId="2B39AAA3" w14:textId="77777777" w:rsidR="00333B84" w:rsidRDefault="00333B8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B84"/>
    <w:rsid w:val="001A7C09"/>
    <w:rsid w:val="00333B8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6992F"/>
  <w15:chartTrackingRefBased/>
  <w15:docId w15:val="{C698E9D6-AD7D-42D0-98DA-20AA52BA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B8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33B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2019-04-18T19:10:00Z</dcterms:created>
  <dcterms:modified xsi:type="dcterms:W3CDTF">2019-04-18T19:10:00Z</dcterms:modified>
</cp:coreProperties>
</file>