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A87F0" w14:textId="77777777" w:rsidR="00A65E93" w:rsidRDefault="00A65E93" w:rsidP="00A65E93">
      <w:pPr>
        <w:pStyle w:val="NoSpacing"/>
      </w:pPr>
      <w:r>
        <w:rPr>
          <w:u w:val="single"/>
        </w:rPr>
        <w:t>Robert MERSTON</w:t>
      </w:r>
      <w:r>
        <w:t xml:space="preserve">    </w:t>
      </w:r>
      <w:proofErr w:type="gramStart"/>
      <w:r>
        <w:t xml:space="preserve">   (</w:t>
      </w:r>
      <w:proofErr w:type="gramEnd"/>
      <w:r>
        <w:t>fl.1405-1409)</w:t>
      </w:r>
    </w:p>
    <w:p w14:paraId="1B1DD8CF" w14:textId="77777777" w:rsidR="00A65E93" w:rsidRDefault="00A65E93" w:rsidP="00A65E93">
      <w:pPr>
        <w:pStyle w:val="NoSpacing"/>
      </w:pPr>
      <w:r>
        <w:t xml:space="preserve">Rector of Great </w:t>
      </w:r>
      <w:proofErr w:type="spellStart"/>
      <w:r>
        <w:t>Childerley</w:t>
      </w:r>
      <w:proofErr w:type="spellEnd"/>
      <w:r>
        <w:t>, Cambridgeshire.</w:t>
      </w:r>
    </w:p>
    <w:p w14:paraId="63132FC6" w14:textId="77777777" w:rsidR="00A65E93" w:rsidRDefault="00A65E93" w:rsidP="00A65E93">
      <w:pPr>
        <w:pStyle w:val="NoSpacing"/>
      </w:pPr>
    </w:p>
    <w:p w14:paraId="721CB012" w14:textId="77777777" w:rsidR="00A65E93" w:rsidRDefault="00A65E93" w:rsidP="00A65E93">
      <w:pPr>
        <w:pStyle w:val="NoSpacing"/>
      </w:pPr>
    </w:p>
    <w:p w14:paraId="519B8704" w14:textId="77777777" w:rsidR="00A65E93" w:rsidRDefault="00A65E93" w:rsidP="00A65E93">
      <w:pPr>
        <w:pStyle w:val="NoSpacing"/>
      </w:pPr>
      <w:r>
        <w:t>11 Apr,1405</w:t>
      </w:r>
      <w:r>
        <w:tab/>
        <w:t>He became Rector of Campton Bedfordshire.</w:t>
      </w:r>
    </w:p>
    <w:p w14:paraId="5697949F" w14:textId="77777777" w:rsidR="00A65E93" w:rsidRPr="00750CED" w:rsidRDefault="00A65E93" w:rsidP="00A65E93">
      <w:pPr>
        <w:pStyle w:val="NoSpacing"/>
      </w:pPr>
      <w:r>
        <w:tab/>
      </w:r>
      <w:r>
        <w:tab/>
      </w:r>
      <w:r w:rsidRPr="00E73E1A">
        <w:rPr>
          <w:sz w:val="18"/>
          <w:szCs w:val="18"/>
        </w:rPr>
        <w:t xml:space="preserve">( </w:t>
      </w:r>
      <w:hyperlink r:id="rId6" w:history="1">
        <w:r w:rsidRPr="00B06677">
          <w:rPr>
            <w:rStyle w:val="Hyperlink"/>
            <w:sz w:val="18"/>
            <w:szCs w:val="18"/>
          </w:rPr>
          <w:t>https://bedsarchives.bedford.gov.uk/CommunityHistories/Campton/ListOfCamptonRectors.aspx</w:t>
        </w:r>
      </w:hyperlink>
      <w:r>
        <w:rPr>
          <w:sz w:val="18"/>
          <w:szCs w:val="18"/>
        </w:rPr>
        <w:t xml:space="preserve">  </w:t>
      </w:r>
      <w:r>
        <w:t>)</w:t>
      </w:r>
    </w:p>
    <w:p w14:paraId="102D6E62" w14:textId="77777777" w:rsidR="00A65E93" w:rsidRDefault="00A65E93" w:rsidP="00A65E93">
      <w:pPr>
        <w:pStyle w:val="NoSpacing"/>
      </w:pPr>
      <w:r>
        <w:tab/>
        <w:t>1409</w:t>
      </w:r>
      <w:r>
        <w:tab/>
        <w:t xml:space="preserve">He became Vicar of </w:t>
      </w:r>
      <w:proofErr w:type="spellStart"/>
      <w:r>
        <w:t>Hytte</w:t>
      </w:r>
      <w:proofErr w:type="spellEnd"/>
      <w:r>
        <w:t>, Hertfordshire.    (ibid.)</w:t>
      </w:r>
    </w:p>
    <w:p w14:paraId="39F0582E" w14:textId="77777777" w:rsidR="00A65E93" w:rsidRDefault="00A65E93" w:rsidP="00A65E93">
      <w:pPr>
        <w:pStyle w:val="NoSpacing"/>
      </w:pPr>
    </w:p>
    <w:p w14:paraId="5473A77D" w14:textId="77777777" w:rsidR="00A65E93" w:rsidRDefault="00A65E93" w:rsidP="00A65E93">
      <w:pPr>
        <w:pStyle w:val="NoSpacing"/>
      </w:pPr>
    </w:p>
    <w:p w14:paraId="73ED4AE3" w14:textId="77777777" w:rsidR="00A65E93" w:rsidRDefault="00A65E93" w:rsidP="00A65E93">
      <w:pPr>
        <w:pStyle w:val="NoSpacing"/>
      </w:pPr>
      <w:r>
        <w:t>11 July 2024</w:t>
      </w:r>
    </w:p>
    <w:p w14:paraId="4BF389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F2220" w14:textId="77777777" w:rsidR="00A65E93" w:rsidRDefault="00A65E93" w:rsidP="009139A6">
      <w:r>
        <w:separator/>
      </w:r>
    </w:p>
  </w:endnote>
  <w:endnote w:type="continuationSeparator" w:id="0">
    <w:p w14:paraId="252B9491" w14:textId="77777777" w:rsidR="00A65E93" w:rsidRDefault="00A65E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14F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6C0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2C6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0395E" w14:textId="77777777" w:rsidR="00A65E93" w:rsidRDefault="00A65E93" w:rsidP="009139A6">
      <w:r>
        <w:separator/>
      </w:r>
    </w:p>
  </w:footnote>
  <w:footnote w:type="continuationSeparator" w:id="0">
    <w:p w14:paraId="59885F0B" w14:textId="77777777" w:rsidR="00A65E93" w:rsidRDefault="00A65E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7E2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AF9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8F0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93"/>
    <w:rsid w:val="000666E0"/>
    <w:rsid w:val="002510B7"/>
    <w:rsid w:val="00270799"/>
    <w:rsid w:val="00521360"/>
    <w:rsid w:val="005C130B"/>
    <w:rsid w:val="00826F5C"/>
    <w:rsid w:val="009139A6"/>
    <w:rsid w:val="009411C2"/>
    <w:rsid w:val="009448BB"/>
    <w:rsid w:val="00947624"/>
    <w:rsid w:val="00A3176C"/>
    <w:rsid w:val="00A65E9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C2D32"/>
  <w15:chartTrackingRefBased/>
  <w15:docId w15:val="{F27E68B9-7D9B-4A76-8636-DC50D90C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A65E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Campton/ListOfCampton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2024-12-26T18:07:00Z</dcterms:created>
  <dcterms:modified xsi:type="dcterms:W3CDTF">2024-12-26T18:08:00Z</dcterms:modified>
</cp:coreProperties>
</file>