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MERSTON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Elstree, Hertfordshire. Drover.</w:t>
      </w: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Marchall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</w:t>
      </w:r>
      <w:r>
        <w:rPr>
          <w:rFonts w:ascii="Times New Roman" w:hAnsi="Times New Roman" w:cs="Times New Roman"/>
          <w:sz w:val="24"/>
          <w:szCs w:val="24"/>
        </w:rPr>
        <w:t>nt of debt against him, John</w:t>
      </w: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Bysshop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Elstree(q.v.)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</w:p>
    <w:p w:rsidR="004953D7" w:rsidRDefault="004953D7" w:rsidP="004953D7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953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3D7" w:rsidRDefault="004953D7" w:rsidP="00564E3C">
      <w:pPr>
        <w:spacing w:after="0" w:line="240" w:lineRule="auto"/>
      </w:pPr>
      <w:r>
        <w:separator/>
      </w:r>
    </w:p>
  </w:endnote>
  <w:endnote w:type="continuationSeparator" w:id="0">
    <w:p w:rsidR="004953D7" w:rsidRDefault="004953D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953D7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3D7" w:rsidRDefault="004953D7" w:rsidP="00564E3C">
      <w:pPr>
        <w:spacing w:after="0" w:line="240" w:lineRule="auto"/>
      </w:pPr>
      <w:r>
        <w:separator/>
      </w:r>
    </w:p>
  </w:footnote>
  <w:footnote w:type="continuationSeparator" w:id="0">
    <w:p w:rsidR="004953D7" w:rsidRDefault="004953D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3D7"/>
    <w:rsid w:val="00372DC6"/>
    <w:rsid w:val="004953D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1F0EF"/>
  <w15:chartTrackingRefBased/>
  <w15:docId w15:val="{27BEAC88-DDD8-4DD8-B022-3F6A3254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953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2015-11-28T19:38:00Z</dcterms:created>
  <dcterms:modified xsi:type="dcterms:W3CDTF">2015-11-28T19:42:00Z</dcterms:modified>
</cp:coreProperties>
</file>