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6B8C1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MERSTON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155AB961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Widow.</w:t>
      </w:r>
    </w:p>
    <w:p w14:paraId="54867C0E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4651F94E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1D60578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Besyles</w:t>
      </w:r>
      <w:proofErr w:type="spellEnd"/>
      <w:r>
        <w:rPr>
          <w:rFonts w:cs="Times New Roman"/>
          <w:szCs w:val="24"/>
        </w:rPr>
        <w:t>(q.v.) brought a plaint of debt against him and three others.</w:t>
      </w:r>
    </w:p>
    <w:p w14:paraId="1A9CA829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06EBDF06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1D7B083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A9B686E" w14:textId="77777777" w:rsidR="0096320C" w:rsidRDefault="0096320C" w:rsidP="0096320C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May 2024</w:t>
      </w:r>
    </w:p>
    <w:p w14:paraId="4E7108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1BBD2" w14:textId="77777777" w:rsidR="0096320C" w:rsidRDefault="0096320C" w:rsidP="009139A6">
      <w:r>
        <w:separator/>
      </w:r>
    </w:p>
  </w:endnote>
  <w:endnote w:type="continuationSeparator" w:id="0">
    <w:p w14:paraId="21385AA5" w14:textId="77777777" w:rsidR="0096320C" w:rsidRDefault="009632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E90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755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3A8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5E7B7" w14:textId="77777777" w:rsidR="0096320C" w:rsidRDefault="0096320C" w:rsidP="009139A6">
      <w:r>
        <w:separator/>
      </w:r>
    </w:p>
  </w:footnote>
  <w:footnote w:type="continuationSeparator" w:id="0">
    <w:p w14:paraId="61A26F4C" w14:textId="77777777" w:rsidR="0096320C" w:rsidRDefault="009632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681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FFB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351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0C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96320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CC8E"/>
  <w15:chartTrackingRefBased/>
  <w15:docId w15:val="{6B86D270-4DE8-46A7-A4E2-9315D849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632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2024-05-13T14:35:00Z</dcterms:created>
  <dcterms:modified xsi:type="dcterms:W3CDTF">2024-05-13T14:36:00Z</dcterms:modified>
</cp:coreProperties>
</file>