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999B7" w14:textId="77777777" w:rsidR="006764CB" w:rsidRDefault="006764CB" w:rsidP="006764C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MERSTON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59AEB21" w14:textId="77777777" w:rsidR="006764CB" w:rsidRDefault="006764CB" w:rsidP="006764C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Brooke, Rutland. Yeoman.</w:t>
      </w:r>
    </w:p>
    <w:p w14:paraId="333B2F2D" w14:textId="77777777" w:rsidR="006764CB" w:rsidRDefault="006764CB" w:rsidP="006764C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08D9131" w14:textId="77777777" w:rsidR="006764CB" w:rsidRDefault="006764CB" w:rsidP="006764C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207AEFC" w14:textId="77777777" w:rsidR="006764CB" w:rsidRDefault="006764CB" w:rsidP="006764C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Bonde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Rector of Barton Seagrave, </w:t>
      </w:r>
    </w:p>
    <w:p w14:paraId="0BD0DD82" w14:textId="77777777" w:rsidR="006764CB" w:rsidRDefault="006764CB" w:rsidP="006764C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Northamptonshire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66CE68A4" w14:textId="77777777" w:rsidR="006764CB" w:rsidRDefault="006764CB" w:rsidP="006764C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791400F" w14:textId="77777777" w:rsidR="006764CB" w:rsidRDefault="006764CB" w:rsidP="006764C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A53492E" w14:textId="77777777" w:rsidR="006764CB" w:rsidRDefault="006764CB" w:rsidP="006764C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82B395D" w14:textId="77777777" w:rsidR="006764CB" w:rsidRDefault="006764CB" w:rsidP="006764C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5 January 2022</w:t>
      </w:r>
    </w:p>
    <w:p w14:paraId="5A19D64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59C78" w14:textId="77777777" w:rsidR="006764CB" w:rsidRDefault="006764CB" w:rsidP="009139A6">
      <w:r>
        <w:separator/>
      </w:r>
    </w:p>
  </w:endnote>
  <w:endnote w:type="continuationSeparator" w:id="0">
    <w:p w14:paraId="13CDCA55" w14:textId="77777777" w:rsidR="006764CB" w:rsidRDefault="006764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B04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442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C43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F5A76" w14:textId="77777777" w:rsidR="006764CB" w:rsidRDefault="006764CB" w:rsidP="009139A6">
      <w:r>
        <w:separator/>
      </w:r>
    </w:p>
  </w:footnote>
  <w:footnote w:type="continuationSeparator" w:id="0">
    <w:p w14:paraId="217D5E88" w14:textId="77777777" w:rsidR="006764CB" w:rsidRDefault="006764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D27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371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8F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4CB"/>
    <w:rsid w:val="000666E0"/>
    <w:rsid w:val="002510B7"/>
    <w:rsid w:val="005C130B"/>
    <w:rsid w:val="006764C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062C2"/>
  <w15:chartTrackingRefBased/>
  <w15:docId w15:val="{39EDCFA5-4D3D-4550-94E9-9CBAC937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64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2022-02-04T20:45:00Z</dcterms:created>
  <dcterms:modified xsi:type="dcterms:W3CDTF">2022-02-04T20:45:00Z</dcterms:modified>
</cp:coreProperties>
</file>