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BCFDF" w14:textId="77777777" w:rsidR="00E3735D" w:rsidRPr="00690BA6" w:rsidRDefault="00E3735D" w:rsidP="00E3735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552566E" w14:textId="77777777" w:rsidR="00E3735D" w:rsidRDefault="00E3735D" w:rsidP="00E373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2CAB18C" w14:textId="77777777" w:rsidR="00E3735D" w:rsidRDefault="00E3735D" w:rsidP="00E373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0A1DCD" w14:textId="77777777" w:rsidR="00E3735D" w:rsidRDefault="00E3735D" w:rsidP="00E373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6286E" w14:textId="77777777" w:rsidR="00E3735D" w:rsidRDefault="00E3735D" w:rsidP="00E3735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2E9A71A" w14:textId="77777777" w:rsidR="00E3735D" w:rsidRDefault="00E3735D" w:rsidP="00E3735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8BC718D" w14:textId="77777777" w:rsidR="00E3735D" w:rsidRDefault="00E3735D" w:rsidP="00E3735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05D2609" w14:textId="77777777" w:rsidR="00E3735D" w:rsidRDefault="00E3735D" w:rsidP="00E373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8EBC1" w14:textId="77777777" w:rsidR="00E3735D" w:rsidRDefault="00E3735D" w:rsidP="00E373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925B4" w14:textId="77777777" w:rsidR="00E3735D" w:rsidRDefault="00E3735D" w:rsidP="00E373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2332F7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41CD6" w14:textId="77777777" w:rsidR="00E3735D" w:rsidRDefault="00E3735D" w:rsidP="009139A6">
      <w:r>
        <w:separator/>
      </w:r>
    </w:p>
  </w:endnote>
  <w:endnote w:type="continuationSeparator" w:id="0">
    <w:p w14:paraId="61E75CCB" w14:textId="77777777" w:rsidR="00E3735D" w:rsidRDefault="00E373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92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DE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1F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733AB" w14:textId="77777777" w:rsidR="00E3735D" w:rsidRDefault="00E3735D" w:rsidP="009139A6">
      <w:r>
        <w:separator/>
      </w:r>
    </w:p>
  </w:footnote>
  <w:footnote w:type="continuationSeparator" w:id="0">
    <w:p w14:paraId="6624B042" w14:textId="77777777" w:rsidR="00E3735D" w:rsidRDefault="00E373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08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A0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481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5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735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96B16"/>
  <w15:chartTrackingRefBased/>
  <w15:docId w15:val="{308D4278-D981-4D57-B1D5-2C5084FA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2021-12-06T12:42:00Z</dcterms:created>
  <dcterms:modified xsi:type="dcterms:W3CDTF">2021-12-06T12:43:00Z</dcterms:modified>
</cp:coreProperties>
</file>