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74ECB" w14:textId="77777777" w:rsidR="00CC2219" w:rsidRDefault="00CC2219" w:rsidP="00CC221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MERSTON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C467DEA" w14:textId="77777777" w:rsidR="00CC2219" w:rsidRDefault="00CC2219" w:rsidP="00CC221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7594E60" w14:textId="77777777" w:rsidR="00CC2219" w:rsidRDefault="00CC2219" w:rsidP="00CC221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820A6F2" w14:textId="77777777" w:rsidR="00CC2219" w:rsidRDefault="00CC2219" w:rsidP="00CC221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trespass and taking against Richard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Idys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and John</w:t>
      </w:r>
    </w:p>
    <w:p w14:paraId="27B1653C" w14:textId="77777777" w:rsidR="00CC2219" w:rsidRDefault="00CC2219" w:rsidP="00CC221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Idys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both of Little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Witchingham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Norfolk.</w:t>
      </w:r>
    </w:p>
    <w:p w14:paraId="5B858809" w14:textId="77777777" w:rsidR="00CC2219" w:rsidRDefault="00CC2219" w:rsidP="00CC221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2CC0A7EC" w14:textId="77777777" w:rsidR="00CC2219" w:rsidRDefault="00CC2219" w:rsidP="00CC221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5F6DCBA" w14:textId="77777777" w:rsidR="00CC2219" w:rsidRDefault="00CC2219" w:rsidP="00CC221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A7EBD2A" w14:textId="77777777" w:rsidR="00CC2219" w:rsidRDefault="00CC2219" w:rsidP="00CC221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5 January 2022</w:t>
      </w:r>
    </w:p>
    <w:p w14:paraId="7F1380C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65F48" w14:textId="77777777" w:rsidR="00CC2219" w:rsidRDefault="00CC2219" w:rsidP="009139A6">
      <w:r>
        <w:separator/>
      </w:r>
    </w:p>
  </w:endnote>
  <w:endnote w:type="continuationSeparator" w:id="0">
    <w:p w14:paraId="28614A5B" w14:textId="77777777" w:rsidR="00CC2219" w:rsidRDefault="00CC22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B3E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F49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5E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FEB2C" w14:textId="77777777" w:rsidR="00CC2219" w:rsidRDefault="00CC2219" w:rsidP="009139A6">
      <w:r>
        <w:separator/>
      </w:r>
    </w:p>
  </w:footnote>
  <w:footnote w:type="continuationSeparator" w:id="0">
    <w:p w14:paraId="01B1AE5E" w14:textId="77777777" w:rsidR="00CC2219" w:rsidRDefault="00CC22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7A7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4D0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CB9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1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C221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92A49"/>
  <w15:chartTrackingRefBased/>
  <w15:docId w15:val="{A10D7267-2599-441F-A84D-300AA748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C22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2022-02-04T20:42:00Z</dcterms:created>
  <dcterms:modified xsi:type="dcterms:W3CDTF">2022-02-04T20:43:00Z</dcterms:modified>
</cp:coreProperties>
</file>