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4393A" w14:textId="2A676774" w:rsidR="00944CCD" w:rsidRDefault="00217DC8" w:rsidP="00165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B4212D7" w14:textId="77777777" w:rsidR="00217DC8" w:rsidRDefault="00217DC8" w:rsidP="00165F05">
      <w:pPr>
        <w:pStyle w:val="NoSpacing"/>
        <w:rPr>
          <w:rFonts w:cs="Times New Roman"/>
          <w:szCs w:val="24"/>
        </w:rPr>
      </w:pPr>
    </w:p>
    <w:p w14:paraId="18B0541C" w14:textId="77777777" w:rsidR="00217DC8" w:rsidRDefault="00217DC8" w:rsidP="00165F05">
      <w:pPr>
        <w:pStyle w:val="NoSpacing"/>
        <w:rPr>
          <w:rFonts w:cs="Times New Roman"/>
          <w:szCs w:val="24"/>
        </w:rPr>
      </w:pPr>
    </w:p>
    <w:p w14:paraId="3126DB2C" w14:textId="69C5464F" w:rsidR="00217DC8" w:rsidRDefault="00217DC8" w:rsidP="00165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Sep.1433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Remyngton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appointed him supervisor of his Will.</w:t>
      </w:r>
    </w:p>
    <w:p w14:paraId="7C0F9066" w14:textId="77777777" w:rsidR="00217DC8" w:rsidRDefault="00217DC8" w:rsidP="00217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7C2384A6" w14:textId="77777777" w:rsidR="00217DC8" w:rsidRDefault="00217DC8" w:rsidP="00217DC8">
      <w:pPr>
        <w:pStyle w:val="NoSpacing"/>
        <w:rPr>
          <w:rFonts w:cs="Times New Roman"/>
          <w:szCs w:val="24"/>
        </w:rPr>
      </w:pPr>
    </w:p>
    <w:p w14:paraId="79A4CE36" w14:textId="77777777" w:rsidR="00217DC8" w:rsidRDefault="00217DC8" w:rsidP="00217DC8">
      <w:pPr>
        <w:pStyle w:val="NoSpacing"/>
        <w:rPr>
          <w:rFonts w:cs="Times New Roman"/>
          <w:szCs w:val="24"/>
        </w:rPr>
      </w:pPr>
    </w:p>
    <w:p w14:paraId="4287DBD6" w14:textId="77777777" w:rsidR="00217DC8" w:rsidRDefault="00217DC8" w:rsidP="00217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0A40E97C" w14:textId="71098212" w:rsidR="00217DC8" w:rsidRPr="00217DC8" w:rsidRDefault="00217DC8" w:rsidP="00165F05">
      <w:pPr>
        <w:pStyle w:val="NoSpacing"/>
        <w:rPr>
          <w:rFonts w:cs="Times New Roman"/>
          <w:szCs w:val="24"/>
        </w:rPr>
      </w:pPr>
    </w:p>
    <w:p w14:paraId="1A9886B9" w14:textId="77777777" w:rsidR="00944CCD" w:rsidRPr="00944CCD" w:rsidRDefault="00944CCD" w:rsidP="00165F05">
      <w:pPr>
        <w:pStyle w:val="NoSpacing"/>
        <w:rPr>
          <w:rFonts w:cs="Times New Roman"/>
          <w:szCs w:val="24"/>
        </w:rPr>
      </w:pPr>
    </w:p>
    <w:sectPr w:rsidR="00944CCD" w:rsidRPr="00944C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26598" w14:textId="77777777" w:rsidR="00165F05" w:rsidRDefault="00165F05" w:rsidP="009139A6">
      <w:r>
        <w:separator/>
      </w:r>
    </w:p>
  </w:endnote>
  <w:endnote w:type="continuationSeparator" w:id="0">
    <w:p w14:paraId="0F8D1B54" w14:textId="77777777" w:rsidR="00165F05" w:rsidRDefault="00165F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57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A6B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C8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F6CAF" w14:textId="77777777" w:rsidR="00165F05" w:rsidRDefault="00165F05" w:rsidP="009139A6">
      <w:r>
        <w:separator/>
      </w:r>
    </w:p>
  </w:footnote>
  <w:footnote w:type="continuationSeparator" w:id="0">
    <w:p w14:paraId="79971D8D" w14:textId="77777777" w:rsidR="00165F05" w:rsidRDefault="00165F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8B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DD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84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05"/>
    <w:rsid w:val="000666E0"/>
    <w:rsid w:val="00165F05"/>
    <w:rsid w:val="00217DC8"/>
    <w:rsid w:val="002510B7"/>
    <w:rsid w:val="005C130B"/>
    <w:rsid w:val="00826F5C"/>
    <w:rsid w:val="009139A6"/>
    <w:rsid w:val="009448BB"/>
    <w:rsid w:val="00944CCD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87F0"/>
  <w15:chartTrackingRefBased/>
  <w15:docId w15:val="{57162784-B12B-4ED3-958F-2A519720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2023-04-21T19:16:00Z</dcterms:created>
  <dcterms:modified xsi:type="dcterms:W3CDTF">2023-04-21T19:45:00Z</dcterms:modified>
</cp:coreProperties>
</file>