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665D4B" w14:textId="77777777" w:rsidR="009C7046" w:rsidRDefault="009C7046" w:rsidP="009C7046">
      <w:pPr>
        <w:pStyle w:val="NoSpacing"/>
      </w:pPr>
      <w:r>
        <w:rPr>
          <w:u w:val="single"/>
        </w:rPr>
        <w:t>John MERSTON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14:paraId="0215DD18" w14:textId="77777777" w:rsidR="009C7046" w:rsidRDefault="009C7046" w:rsidP="009C7046">
      <w:pPr>
        <w:pStyle w:val="NoSpacing"/>
      </w:pPr>
    </w:p>
    <w:p w14:paraId="1BCF82D7" w14:textId="77777777" w:rsidR="009C7046" w:rsidRDefault="009C7046" w:rsidP="009C7046">
      <w:pPr>
        <w:pStyle w:val="NoSpacing"/>
      </w:pPr>
    </w:p>
    <w:p w14:paraId="02DB3087" w14:textId="77777777" w:rsidR="009C7046" w:rsidRDefault="009C7046" w:rsidP="009C7046">
      <w:pPr>
        <w:pStyle w:val="NoSpacing"/>
      </w:pPr>
      <w:r>
        <w:t xml:space="preserve">  6 Jun.1424</w:t>
      </w:r>
      <w:r>
        <w:tab/>
        <w:t>He was a juror on the inquisition post mortem held in Abingdon,</w:t>
      </w:r>
    </w:p>
    <w:p w14:paraId="2DE15AEC" w14:textId="77777777" w:rsidR="009C7046" w:rsidRDefault="009C7046" w:rsidP="009C7046">
      <w:pPr>
        <w:pStyle w:val="NoSpacing"/>
      </w:pPr>
      <w:r>
        <w:tab/>
      </w:r>
      <w:r>
        <w:tab/>
        <w:t>Berkshire, into lands of the late Isabel Beaumont(q.v.).</w:t>
      </w:r>
    </w:p>
    <w:p w14:paraId="3969EC33" w14:textId="77777777" w:rsidR="009C7046" w:rsidRDefault="009C7046" w:rsidP="009C7046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22-284)</w:t>
      </w:r>
    </w:p>
    <w:p w14:paraId="2F97308D" w14:textId="77777777" w:rsidR="009C7046" w:rsidRDefault="009C7046" w:rsidP="009C7046">
      <w:pPr>
        <w:pStyle w:val="NoSpacing"/>
      </w:pPr>
    </w:p>
    <w:p w14:paraId="562E6AC3" w14:textId="77777777" w:rsidR="009C7046" w:rsidRDefault="009C7046" w:rsidP="009C7046">
      <w:pPr>
        <w:pStyle w:val="NoSpacing"/>
      </w:pPr>
    </w:p>
    <w:p w14:paraId="4DC29700" w14:textId="77777777" w:rsidR="009C7046" w:rsidRPr="000639A8" w:rsidRDefault="009C7046" w:rsidP="009C7046">
      <w:pPr>
        <w:pStyle w:val="NoSpacing"/>
      </w:pPr>
      <w:r>
        <w:t>21 December 2018</w:t>
      </w:r>
    </w:p>
    <w:p w14:paraId="78867A82" w14:textId="7467E26D" w:rsidR="006B2F86" w:rsidRPr="009C7046" w:rsidRDefault="009C7046" w:rsidP="00E71FC3">
      <w:pPr>
        <w:pStyle w:val="NoSpacing"/>
      </w:pPr>
      <w:bookmarkStart w:id="0" w:name="_GoBack"/>
      <w:bookmarkEnd w:id="0"/>
    </w:p>
    <w:sectPr w:rsidR="006B2F86" w:rsidRPr="009C704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CABBDB" w14:textId="77777777" w:rsidR="009C7046" w:rsidRDefault="009C7046" w:rsidP="00E71FC3">
      <w:pPr>
        <w:spacing w:after="0" w:line="240" w:lineRule="auto"/>
      </w:pPr>
      <w:r>
        <w:separator/>
      </w:r>
    </w:p>
  </w:endnote>
  <w:endnote w:type="continuationSeparator" w:id="0">
    <w:p w14:paraId="3CC1AA37" w14:textId="77777777" w:rsidR="009C7046" w:rsidRDefault="009C70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D3815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A16C556" w14:textId="77777777" w:rsidR="009C7046" w:rsidRDefault="009C7046" w:rsidP="00E71FC3">
      <w:pPr>
        <w:spacing w:after="0" w:line="240" w:lineRule="auto"/>
      </w:pPr>
      <w:r>
        <w:separator/>
      </w:r>
    </w:p>
  </w:footnote>
  <w:footnote w:type="continuationSeparator" w:id="0">
    <w:p w14:paraId="4CC641EB" w14:textId="77777777" w:rsidR="009C7046" w:rsidRDefault="009C70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7046"/>
    <w:rsid w:val="001A7C09"/>
    <w:rsid w:val="00577BD5"/>
    <w:rsid w:val="00656CBA"/>
    <w:rsid w:val="006A1F77"/>
    <w:rsid w:val="00733BE7"/>
    <w:rsid w:val="009C70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E54F4E"/>
  <w15:chartTrackingRefBased/>
  <w15:docId w15:val="{B0850636-9F07-4CF1-9BF3-297E66320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35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2018-12-21T21:21:00Z</dcterms:created>
  <dcterms:modified xsi:type="dcterms:W3CDTF">2018-12-21T21:22:00Z</dcterms:modified>
</cp:coreProperties>
</file>