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5E5" w:rsidRDefault="007A75E5" w:rsidP="007A75E5">
      <w:r>
        <w:rPr>
          <w:u w:val="single"/>
        </w:rPr>
        <w:t>Henry MERSTON</w:t>
      </w:r>
      <w:r>
        <w:t xml:space="preserve">      (fl.1412)</w:t>
      </w:r>
    </w:p>
    <w:p w:rsidR="007A75E5" w:rsidRDefault="007A75E5" w:rsidP="007A75E5"/>
    <w:p w:rsidR="007A75E5" w:rsidRDefault="007A75E5" w:rsidP="007A75E5"/>
    <w:p w:rsidR="007A75E5" w:rsidRDefault="007A75E5" w:rsidP="007A75E5">
      <w:r>
        <w:t>15 Dec.1412</w:t>
      </w:r>
      <w:r>
        <w:tab/>
        <w:t>He was one of those to whom John Careswell of London(q.v.) gave a garden</w:t>
      </w:r>
    </w:p>
    <w:p w:rsidR="007A75E5" w:rsidRDefault="007A75E5" w:rsidP="007A75E5">
      <w:r>
        <w:tab/>
      </w:r>
      <w:r>
        <w:tab/>
        <w:t>with appurtenances in Enfield, Middlesex.</w:t>
      </w:r>
    </w:p>
    <w:p w:rsidR="007A75E5" w:rsidRDefault="007A75E5" w:rsidP="007A75E5">
      <w:r>
        <w:tab/>
      </w:r>
      <w:r>
        <w:tab/>
        <w:t>(</w:t>
      </w:r>
      <w:hyperlink r:id="rId6" w:history="1">
        <w:r w:rsidRPr="005B0147">
          <w:rPr>
            <w:rStyle w:val="Hyperlink"/>
          </w:rPr>
          <w:t>www.discovery.nationalarchives.gov.uk</w:t>
        </w:r>
      </w:hyperlink>
      <w:r>
        <w:t xml:space="preserve">  ref. ACC/903/122)</w:t>
      </w:r>
    </w:p>
    <w:p w:rsidR="007A75E5" w:rsidRDefault="007A75E5" w:rsidP="007A75E5"/>
    <w:p w:rsidR="007A75E5" w:rsidRDefault="007A75E5" w:rsidP="007A75E5"/>
    <w:p w:rsidR="007A75E5" w:rsidRDefault="007A75E5" w:rsidP="007A75E5">
      <w: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5E5" w:rsidRDefault="007A75E5" w:rsidP="00564E3C">
      <w:r>
        <w:separator/>
      </w:r>
    </w:p>
  </w:endnote>
  <w:endnote w:type="continuationSeparator" w:id="0">
    <w:p w:rsidR="007A75E5" w:rsidRDefault="007A75E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A75E5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5E5" w:rsidRDefault="007A75E5" w:rsidP="00564E3C">
      <w:r>
        <w:separator/>
      </w:r>
    </w:p>
  </w:footnote>
  <w:footnote w:type="continuationSeparator" w:id="0">
    <w:p w:rsidR="007A75E5" w:rsidRDefault="007A75E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E5"/>
    <w:rsid w:val="00372DC6"/>
    <w:rsid w:val="00564E3C"/>
    <w:rsid w:val="0064591D"/>
    <w:rsid w:val="007A75E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38EC68-ABAE-4CCC-A17B-2F2B4336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5E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A75E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2015-11-14T19:08:00Z</dcterms:created>
  <dcterms:modified xsi:type="dcterms:W3CDTF">2015-11-14T19:09:00Z</dcterms:modified>
</cp:coreProperties>
</file>