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09BB" w:rsidRDefault="004409BB" w:rsidP="004409BB">
      <w:pPr>
        <w:pStyle w:val="NoSpacing"/>
      </w:pPr>
      <w:r>
        <w:rPr>
          <w:u w:val="single"/>
        </w:rPr>
        <w:t>Joan</w:t>
      </w:r>
      <w:r>
        <w:rPr>
          <w:u w:val="single"/>
        </w:rPr>
        <w:t xml:space="preserve"> MERSSHTON</w:t>
      </w:r>
      <w:r>
        <w:t xml:space="preserve">      (b.ca.1388</w:t>
      </w:r>
      <w:r>
        <w:t>)</w:t>
      </w:r>
    </w:p>
    <w:p w:rsidR="004409BB" w:rsidRDefault="004409BB" w:rsidP="004409BB">
      <w:pPr>
        <w:pStyle w:val="NoSpacing"/>
      </w:pPr>
    </w:p>
    <w:p w:rsidR="004409BB" w:rsidRDefault="004409BB" w:rsidP="004409BB">
      <w:pPr>
        <w:pStyle w:val="NoSpacing"/>
      </w:pPr>
    </w:p>
    <w:p w:rsidR="004409BB" w:rsidRDefault="004409BB" w:rsidP="004409BB">
      <w:pPr>
        <w:pStyle w:val="NoSpacing"/>
      </w:pPr>
      <w:r>
        <w:t>Sister of William Mersshton(q.v.)</w:t>
      </w:r>
      <w:r>
        <w:t xml:space="preserve"> and Maud</w:t>
      </w:r>
      <w:r>
        <w:t xml:space="preserve"> Mersshton(q.v.).</w:t>
      </w:r>
    </w:p>
    <w:p w:rsidR="004409BB" w:rsidRDefault="004409BB" w:rsidP="004409BB">
      <w:pPr>
        <w:pStyle w:val="NoSpacing"/>
      </w:pPr>
      <w:r>
        <w:t>(www.inquisitionspostmortem.ac.uk  ref. eCIPM 25-22)</w:t>
      </w:r>
    </w:p>
    <w:p w:rsidR="004409BB" w:rsidRDefault="004409BB" w:rsidP="004409BB">
      <w:pPr>
        <w:pStyle w:val="NoSpacing"/>
      </w:pPr>
      <w:r>
        <w:t>= John Smalbache</w:t>
      </w:r>
      <w:r>
        <w:t>.     (ibid.)</w:t>
      </w:r>
    </w:p>
    <w:p w:rsidR="004409BB" w:rsidRDefault="004409BB" w:rsidP="004409BB">
      <w:pPr>
        <w:pStyle w:val="NoSpacing"/>
      </w:pPr>
    </w:p>
    <w:p w:rsidR="004409BB" w:rsidRDefault="004409BB" w:rsidP="004409BB">
      <w:pPr>
        <w:pStyle w:val="NoSpacing"/>
      </w:pPr>
    </w:p>
    <w:p w:rsidR="004409BB" w:rsidRDefault="004409BB" w:rsidP="004409BB">
      <w:pPr>
        <w:pStyle w:val="NoSpacing"/>
      </w:pPr>
      <w:r>
        <w:t xml:space="preserve">  6 Feb.1437</w:t>
      </w:r>
      <w:r>
        <w:tab/>
        <w:t>Her brother</w:t>
      </w:r>
      <w:r>
        <w:t>, William, died and she and Maud</w:t>
      </w:r>
      <w:bookmarkStart w:id="0" w:name="_GoBack"/>
      <w:bookmarkEnd w:id="0"/>
      <w:r>
        <w:t xml:space="preserve"> were his heirs.  (ibid.)</w:t>
      </w:r>
    </w:p>
    <w:p w:rsidR="004409BB" w:rsidRDefault="004409BB" w:rsidP="004409BB">
      <w:pPr>
        <w:pStyle w:val="NoSpacing"/>
      </w:pPr>
    </w:p>
    <w:p w:rsidR="004409BB" w:rsidRDefault="004409BB" w:rsidP="004409BB">
      <w:pPr>
        <w:pStyle w:val="NoSpacing"/>
      </w:pPr>
    </w:p>
    <w:p w:rsidR="004409BB" w:rsidRPr="00C176EC" w:rsidRDefault="004409BB" w:rsidP="004409BB">
      <w:pPr>
        <w:pStyle w:val="NoSpacing"/>
      </w:pPr>
      <w:r>
        <w:t>19 June 2017</w:t>
      </w:r>
    </w:p>
    <w:p w:rsidR="006B2F86" w:rsidRPr="004409BB" w:rsidRDefault="004409BB" w:rsidP="00E71FC3">
      <w:pPr>
        <w:pStyle w:val="NoSpacing"/>
        <w:rPr>
          <w:u w:val="single"/>
        </w:rPr>
      </w:pPr>
    </w:p>
    <w:sectPr w:rsidR="006B2F86" w:rsidRPr="004409B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09BB" w:rsidRDefault="004409BB" w:rsidP="00E71FC3">
      <w:pPr>
        <w:spacing w:after="0" w:line="240" w:lineRule="auto"/>
      </w:pPr>
      <w:r>
        <w:separator/>
      </w:r>
    </w:p>
  </w:endnote>
  <w:endnote w:type="continuationSeparator" w:id="0">
    <w:p w:rsidR="004409BB" w:rsidRDefault="004409B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09BB" w:rsidRDefault="004409BB" w:rsidP="00E71FC3">
      <w:pPr>
        <w:spacing w:after="0" w:line="240" w:lineRule="auto"/>
      </w:pPr>
      <w:r>
        <w:separator/>
      </w:r>
    </w:p>
  </w:footnote>
  <w:footnote w:type="continuationSeparator" w:id="0">
    <w:p w:rsidR="004409BB" w:rsidRDefault="004409B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9BB"/>
    <w:rsid w:val="001A7C09"/>
    <w:rsid w:val="004409BB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DF4147"/>
  <w15:chartTrackingRefBased/>
  <w15:docId w15:val="{1A6B6E42-22E7-4A1D-8F4E-FB326FF95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2017-06-19T20:55:00Z</dcterms:created>
  <dcterms:modified xsi:type="dcterms:W3CDTF">2017-06-19T20:56:00Z</dcterms:modified>
</cp:coreProperties>
</file>