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5C4C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MERSSHMAN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3D568243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Saddler.</w:t>
      </w:r>
    </w:p>
    <w:p w14:paraId="3AD01616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</w:p>
    <w:p w14:paraId="5BEC2A59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</w:p>
    <w:p w14:paraId="0E2188CE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Arthur Ormesby(q.v.)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Snellyng</w:t>
      </w:r>
      <w:proofErr w:type="spellEnd"/>
    </w:p>
    <w:p w14:paraId="3789EC9A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East Horsley(q.v.)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Donkyn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 and Henry</w:t>
      </w:r>
    </w:p>
    <w:p w14:paraId="41469867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Crakebon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armourer(q.v.).</w:t>
      </w:r>
    </w:p>
    <w:p w14:paraId="4C5173B2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BD04A0E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</w:p>
    <w:p w14:paraId="30B5E57C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</w:p>
    <w:p w14:paraId="4D319D30" w14:textId="77777777" w:rsidR="00D0165C" w:rsidRDefault="00D0165C" w:rsidP="00D01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2022</w:t>
      </w:r>
    </w:p>
    <w:p w14:paraId="5B0F3F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F756C" w14:textId="77777777" w:rsidR="00D0165C" w:rsidRDefault="00D0165C" w:rsidP="009139A6">
      <w:r>
        <w:separator/>
      </w:r>
    </w:p>
  </w:endnote>
  <w:endnote w:type="continuationSeparator" w:id="0">
    <w:p w14:paraId="7591DF23" w14:textId="77777777" w:rsidR="00D0165C" w:rsidRDefault="00D016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FF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1D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01D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1BADF" w14:textId="77777777" w:rsidR="00D0165C" w:rsidRDefault="00D0165C" w:rsidP="009139A6">
      <w:r>
        <w:separator/>
      </w:r>
    </w:p>
  </w:footnote>
  <w:footnote w:type="continuationSeparator" w:id="0">
    <w:p w14:paraId="382A912C" w14:textId="77777777" w:rsidR="00D0165C" w:rsidRDefault="00D016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146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33F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0C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65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165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36E47"/>
  <w15:chartTrackingRefBased/>
  <w15:docId w15:val="{0A6CCFB6-65C7-4A18-B5DB-794BDAE8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6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16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2022-10-17T09:03:00Z</dcterms:created>
  <dcterms:modified xsi:type="dcterms:W3CDTF">2022-10-17T09:03:00Z</dcterms:modified>
</cp:coreProperties>
</file>