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890F6" w14:textId="77777777" w:rsidR="00FF2BBA" w:rsidRPr="00690BA6" w:rsidRDefault="00FF2BBA" w:rsidP="00FF2BB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MERSSHLAND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91E0D7F" w14:textId="77777777" w:rsidR="00FF2BBA" w:rsidRDefault="00FF2BBA" w:rsidP="00FF2B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0F8C311" w14:textId="77777777" w:rsidR="00FF2BBA" w:rsidRDefault="00FF2BBA" w:rsidP="00FF2B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01574" w14:textId="77777777" w:rsidR="00FF2BBA" w:rsidRDefault="00FF2BBA" w:rsidP="00FF2B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23D869" w14:textId="77777777" w:rsidR="00FF2BBA" w:rsidRDefault="00FF2BBA" w:rsidP="00FF2BB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193202BF" w14:textId="77777777" w:rsidR="00FF2BBA" w:rsidRDefault="00FF2BBA" w:rsidP="00FF2BB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EA0219E" w14:textId="77777777" w:rsidR="00FF2BBA" w:rsidRDefault="00FF2BBA" w:rsidP="00FF2BB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0368822" w14:textId="77777777" w:rsidR="00FF2BBA" w:rsidRDefault="00FF2BBA" w:rsidP="00FF2BB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11631B" w14:textId="77777777" w:rsidR="00FF2BBA" w:rsidRDefault="00FF2BBA" w:rsidP="00FF2BB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113EC15" w14:textId="77777777" w:rsidR="00FF2BBA" w:rsidRDefault="00FF2BBA" w:rsidP="00FF2BB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1D4CA2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31860" w14:textId="77777777" w:rsidR="00FF2BBA" w:rsidRDefault="00FF2BBA" w:rsidP="009139A6">
      <w:r>
        <w:separator/>
      </w:r>
    </w:p>
  </w:endnote>
  <w:endnote w:type="continuationSeparator" w:id="0">
    <w:p w14:paraId="6A3B524D" w14:textId="77777777" w:rsidR="00FF2BBA" w:rsidRDefault="00FF2B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29F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B40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35A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120AF4" w14:textId="77777777" w:rsidR="00FF2BBA" w:rsidRDefault="00FF2BBA" w:rsidP="009139A6">
      <w:r>
        <w:separator/>
      </w:r>
    </w:p>
  </w:footnote>
  <w:footnote w:type="continuationSeparator" w:id="0">
    <w:p w14:paraId="42641585" w14:textId="77777777" w:rsidR="00FF2BBA" w:rsidRDefault="00FF2B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802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74D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07E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BA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F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CBB3A"/>
  <w15:chartTrackingRefBased/>
  <w15:docId w15:val="{55CDE575-4B2B-484C-9789-08931459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2021-04-12T11:21:00Z</dcterms:created>
  <dcterms:modified xsi:type="dcterms:W3CDTF">2021-04-12T11:21:00Z</dcterms:modified>
</cp:coreProperties>
</file>