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64082E" w14:textId="77777777" w:rsidR="00FC0B29" w:rsidRDefault="00FC0B29" w:rsidP="00FC0B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MERSSHEY</w:t>
      </w:r>
      <w:r>
        <w:rPr>
          <w:rFonts w:ascii="Times New Roman" w:hAnsi="Times New Roman" w:cs="Times New Roman"/>
        </w:rPr>
        <w:t xml:space="preserve">      (fl.1484)</w:t>
      </w:r>
    </w:p>
    <w:p w14:paraId="359AA3B4" w14:textId="77777777" w:rsidR="00FC0B29" w:rsidRDefault="00FC0B29" w:rsidP="00FC0B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Witheridge, Devon. Smith.</w:t>
      </w:r>
    </w:p>
    <w:p w14:paraId="088705D0" w14:textId="77777777" w:rsidR="00FC0B29" w:rsidRDefault="00FC0B29" w:rsidP="00FC0B29">
      <w:pPr>
        <w:rPr>
          <w:rFonts w:ascii="Times New Roman" w:hAnsi="Times New Roman" w:cs="Times New Roman"/>
        </w:rPr>
      </w:pPr>
    </w:p>
    <w:p w14:paraId="3EF6B2BC" w14:textId="77777777" w:rsidR="00FC0B29" w:rsidRDefault="00FC0B29" w:rsidP="00FC0B29">
      <w:pPr>
        <w:rPr>
          <w:rFonts w:ascii="Times New Roman" w:hAnsi="Times New Roman" w:cs="Times New Roman"/>
        </w:rPr>
      </w:pPr>
    </w:p>
    <w:p w14:paraId="1933BCA7" w14:textId="77777777" w:rsidR="00FC0B29" w:rsidRDefault="00FC0B29" w:rsidP="00FC0B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Walter(q.v.) and his wife, Alice(q.v.), brought a plaint of trespass</w:t>
      </w:r>
    </w:p>
    <w:p w14:paraId="70D90AC9" w14:textId="77777777" w:rsidR="00FC0B29" w:rsidRDefault="00FC0B29" w:rsidP="00FC0B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him, William </w:t>
      </w:r>
      <w:proofErr w:type="spellStart"/>
      <w:r>
        <w:rPr>
          <w:rFonts w:ascii="Times New Roman" w:hAnsi="Times New Roman" w:cs="Times New Roman"/>
        </w:rPr>
        <w:t>Calcote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Winkleigh</w:t>
      </w:r>
      <w:proofErr w:type="spellEnd"/>
      <w:r>
        <w:rPr>
          <w:rFonts w:ascii="Times New Roman" w:hAnsi="Times New Roman" w:cs="Times New Roman"/>
        </w:rPr>
        <w:t xml:space="preserve">(q.v.), Unknown </w:t>
      </w:r>
      <w:proofErr w:type="spellStart"/>
      <w:r>
        <w:rPr>
          <w:rFonts w:ascii="Times New Roman" w:hAnsi="Times New Roman" w:cs="Times New Roman"/>
        </w:rPr>
        <w:t>Kaynes</w:t>
      </w:r>
      <w:proofErr w:type="spellEnd"/>
      <w:r>
        <w:rPr>
          <w:rFonts w:ascii="Times New Roman" w:hAnsi="Times New Roman" w:cs="Times New Roman"/>
        </w:rPr>
        <w:t>(q.v.)</w:t>
      </w:r>
    </w:p>
    <w:p w14:paraId="517FC318" w14:textId="77777777" w:rsidR="00FC0B29" w:rsidRDefault="00FC0B29" w:rsidP="00FC0B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his wife, Thomasina(q.v.).   </w:t>
      </w:r>
    </w:p>
    <w:p w14:paraId="2D6C5626" w14:textId="77777777" w:rsidR="00FC0B29" w:rsidRDefault="00FC0B29" w:rsidP="00FC0B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248B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031AEE5" w14:textId="77777777" w:rsidR="00FC0B29" w:rsidRDefault="00FC0B29" w:rsidP="00FC0B29">
      <w:pPr>
        <w:rPr>
          <w:rFonts w:ascii="Times New Roman" w:hAnsi="Times New Roman" w:cs="Times New Roman"/>
        </w:rPr>
      </w:pPr>
    </w:p>
    <w:p w14:paraId="7D0F5EC7" w14:textId="77777777" w:rsidR="00FC0B29" w:rsidRDefault="00FC0B29" w:rsidP="00FC0B29">
      <w:pPr>
        <w:rPr>
          <w:rFonts w:ascii="Times New Roman" w:hAnsi="Times New Roman" w:cs="Times New Roman"/>
        </w:rPr>
      </w:pPr>
    </w:p>
    <w:p w14:paraId="51B40575" w14:textId="77777777" w:rsidR="00FC0B29" w:rsidRDefault="00FC0B29" w:rsidP="00FC0B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March 2019</w:t>
      </w:r>
    </w:p>
    <w:p w14:paraId="4A176047" w14:textId="77777777" w:rsidR="006B2F86" w:rsidRPr="00E71FC3" w:rsidRDefault="00FC0B2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3D576F" w14:textId="77777777" w:rsidR="00FC0B29" w:rsidRDefault="00FC0B29" w:rsidP="00E71FC3">
      <w:r>
        <w:separator/>
      </w:r>
    </w:p>
  </w:endnote>
  <w:endnote w:type="continuationSeparator" w:id="0">
    <w:p w14:paraId="5025DF81" w14:textId="77777777" w:rsidR="00FC0B29" w:rsidRDefault="00FC0B2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CA16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D552FD" w14:textId="77777777" w:rsidR="00FC0B29" w:rsidRDefault="00FC0B29" w:rsidP="00E71FC3">
      <w:r>
        <w:separator/>
      </w:r>
    </w:p>
  </w:footnote>
  <w:footnote w:type="continuationSeparator" w:id="0">
    <w:p w14:paraId="034AEE99" w14:textId="77777777" w:rsidR="00FC0B29" w:rsidRDefault="00FC0B2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B2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C0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33E8E"/>
  <w15:chartTrackingRefBased/>
  <w15:docId w15:val="{BA860CEA-4E48-4196-8D6F-B9F80170D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0B2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C0B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2019-03-24T20:28:00Z</dcterms:created>
  <dcterms:modified xsi:type="dcterms:W3CDTF">2019-03-24T20:29:00Z</dcterms:modified>
</cp:coreProperties>
</file>