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64C" w:rsidRDefault="00D0664C" w:rsidP="00D06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MERSSHETON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D0664C" w:rsidRDefault="00D0664C" w:rsidP="00D06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64C" w:rsidRDefault="00D0664C" w:rsidP="00D06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64C" w:rsidRDefault="00D0664C" w:rsidP="00D06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Henry Cornysshe of Welles(q.v.) and his</w:t>
      </w:r>
    </w:p>
    <w:p w:rsidR="00D0664C" w:rsidRDefault="00D0664C" w:rsidP="00D06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wife, Isabel(q.v.).</w:t>
      </w:r>
    </w:p>
    <w:p w:rsidR="00D0664C" w:rsidRDefault="00D0664C" w:rsidP="00D06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D0664C" w:rsidRDefault="00D0664C" w:rsidP="00D06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64C" w:rsidRDefault="00D0664C" w:rsidP="00D06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64C" w:rsidRDefault="00D0664C" w:rsidP="00D06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64C" w:rsidRDefault="00D0664C" w:rsidP="00564E3C">
      <w:pPr>
        <w:spacing w:after="0" w:line="240" w:lineRule="auto"/>
      </w:pPr>
      <w:r>
        <w:separator/>
      </w:r>
    </w:p>
  </w:endnote>
  <w:endnote w:type="continuationSeparator" w:id="0">
    <w:p w:rsidR="00D0664C" w:rsidRDefault="00D0664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0664C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64C" w:rsidRDefault="00D0664C" w:rsidP="00564E3C">
      <w:pPr>
        <w:spacing w:after="0" w:line="240" w:lineRule="auto"/>
      </w:pPr>
      <w:r>
        <w:separator/>
      </w:r>
    </w:p>
  </w:footnote>
  <w:footnote w:type="continuationSeparator" w:id="0">
    <w:p w:rsidR="00D0664C" w:rsidRDefault="00D0664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64C"/>
    <w:rsid w:val="00372DC6"/>
    <w:rsid w:val="00564E3C"/>
    <w:rsid w:val="0064591D"/>
    <w:rsid w:val="00D0664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33B4DF-E18E-4610-823C-A1D80FFE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066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2016-01-09T19:58:00Z</dcterms:created>
  <dcterms:modified xsi:type="dcterms:W3CDTF">2016-01-09T19:59:00Z</dcterms:modified>
</cp:coreProperties>
</file>