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1FE34" w14:textId="7C1FD000" w:rsidR="006B2F86" w:rsidRDefault="004C555D" w:rsidP="00E71FC3">
      <w:pPr>
        <w:pStyle w:val="NoSpacing"/>
      </w:pPr>
      <w:r>
        <w:rPr>
          <w:u w:val="single"/>
        </w:rPr>
        <w:t>Richard MERSSHETON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6B7B7886" w14:textId="7ACB9580" w:rsidR="004C555D" w:rsidRDefault="004C555D" w:rsidP="00E71FC3">
      <w:pPr>
        <w:pStyle w:val="NoSpacing"/>
      </w:pPr>
    </w:p>
    <w:p w14:paraId="6F335432" w14:textId="1F31F661" w:rsidR="004C555D" w:rsidRDefault="004C555D" w:rsidP="00E71FC3">
      <w:pPr>
        <w:pStyle w:val="NoSpacing"/>
      </w:pPr>
    </w:p>
    <w:p w14:paraId="5AC5B696" w14:textId="4F87338A" w:rsidR="004C555D" w:rsidRDefault="004C555D" w:rsidP="00E71FC3">
      <w:pPr>
        <w:pStyle w:val="NoSpacing"/>
      </w:pPr>
      <w:r>
        <w:t>17 Apr.1484</w:t>
      </w:r>
      <w:r>
        <w:tab/>
        <w:t>He was appointed keeper of York Castle gaol.</w:t>
      </w:r>
    </w:p>
    <w:p w14:paraId="10D10DDA" w14:textId="783A5180" w:rsidR="004C555D" w:rsidRDefault="004C555D" w:rsidP="00E71FC3">
      <w:pPr>
        <w:pStyle w:val="NoSpacing"/>
      </w:pPr>
      <w:r>
        <w:tab/>
      </w:r>
      <w:r>
        <w:tab/>
        <w:t>(C.P.R. 1476-85 p.392)</w:t>
      </w:r>
    </w:p>
    <w:p w14:paraId="70558632" w14:textId="1C0A1F2E" w:rsidR="004C555D" w:rsidRDefault="004C555D" w:rsidP="00E71FC3">
      <w:pPr>
        <w:pStyle w:val="NoSpacing"/>
      </w:pPr>
    </w:p>
    <w:p w14:paraId="4B5AFAA8" w14:textId="7C4EDBCA" w:rsidR="004C555D" w:rsidRDefault="004C555D" w:rsidP="00E71FC3">
      <w:pPr>
        <w:pStyle w:val="NoSpacing"/>
      </w:pPr>
    </w:p>
    <w:p w14:paraId="7852CFA3" w14:textId="6A72B53B" w:rsidR="004C555D" w:rsidRPr="004C555D" w:rsidRDefault="004C555D" w:rsidP="00E71FC3">
      <w:pPr>
        <w:pStyle w:val="NoSpacing"/>
      </w:pPr>
      <w:r>
        <w:t>28 June 2018</w:t>
      </w:r>
      <w:bookmarkStart w:id="0" w:name="_GoBack"/>
      <w:bookmarkEnd w:id="0"/>
    </w:p>
    <w:sectPr w:rsidR="004C555D" w:rsidRPr="004C55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E3061" w14:textId="77777777" w:rsidR="004C555D" w:rsidRDefault="004C555D" w:rsidP="00E71FC3">
      <w:pPr>
        <w:spacing w:after="0" w:line="240" w:lineRule="auto"/>
      </w:pPr>
      <w:r>
        <w:separator/>
      </w:r>
    </w:p>
  </w:endnote>
  <w:endnote w:type="continuationSeparator" w:id="0">
    <w:p w14:paraId="4BDD53CD" w14:textId="77777777" w:rsidR="004C555D" w:rsidRDefault="004C55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D1DA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1C38B" w14:textId="77777777" w:rsidR="004C555D" w:rsidRDefault="004C555D" w:rsidP="00E71FC3">
      <w:pPr>
        <w:spacing w:after="0" w:line="240" w:lineRule="auto"/>
      </w:pPr>
      <w:r>
        <w:separator/>
      </w:r>
    </w:p>
  </w:footnote>
  <w:footnote w:type="continuationSeparator" w:id="0">
    <w:p w14:paraId="2FAC93E2" w14:textId="77777777" w:rsidR="004C555D" w:rsidRDefault="004C55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55D"/>
    <w:rsid w:val="001A7C09"/>
    <w:rsid w:val="004C555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88CAB"/>
  <w15:chartTrackingRefBased/>
  <w15:docId w15:val="{9A8B034E-E8AA-4756-A99C-AB2B028A2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2018-06-28T11:08:00Z</dcterms:created>
  <dcterms:modified xsi:type="dcterms:W3CDTF">2018-06-28T11:10:00Z</dcterms:modified>
</cp:coreProperties>
</file>