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253" w:rsidRDefault="00CD1253" w:rsidP="00CD12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MERSSHEMAN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CD1253" w:rsidRDefault="00CD1253" w:rsidP="00CD12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1253" w:rsidRDefault="00CD1253" w:rsidP="00CD12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1253" w:rsidRDefault="00CD1253" w:rsidP="00CD12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trespass and taking animals against Thomas Phelpot(q.v.)</w:t>
      </w:r>
    </w:p>
    <w:p w:rsidR="00CD1253" w:rsidRDefault="00CD1253" w:rsidP="00CD12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Minety, Gloucestershire(q.v.), and John Borne of Ashton by </w:t>
      </w:r>
    </w:p>
    <w:p w:rsidR="00CD1253" w:rsidRDefault="00CD1253" w:rsidP="00CD12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Cricklade, Wiltshire(q.v.).</w:t>
      </w:r>
    </w:p>
    <w:p w:rsidR="00CD1253" w:rsidRDefault="00CD1253" w:rsidP="00CD12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CD1253" w:rsidRDefault="00CD1253" w:rsidP="00CD12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1253" w:rsidRDefault="00CD1253" w:rsidP="00CD12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1253" w:rsidRDefault="00CD1253" w:rsidP="00CD12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253" w:rsidRDefault="00CD1253" w:rsidP="00564E3C">
      <w:pPr>
        <w:spacing w:after="0" w:line="240" w:lineRule="auto"/>
      </w:pPr>
      <w:r>
        <w:separator/>
      </w:r>
    </w:p>
  </w:endnote>
  <w:endnote w:type="continuationSeparator" w:id="0">
    <w:p w:rsidR="00CD1253" w:rsidRDefault="00CD125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D1253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253" w:rsidRDefault="00CD1253" w:rsidP="00564E3C">
      <w:pPr>
        <w:spacing w:after="0" w:line="240" w:lineRule="auto"/>
      </w:pPr>
      <w:r>
        <w:separator/>
      </w:r>
    </w:p>
  </w:footnote>
  <w:footnote w:type="continuationSeparator" w:id="0">
    <w:p w:rsidR="00CD1253" w:rsidRDefault="00CD125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253"/>
    <w:rsid w:val="00372DC6"/>
    <w:rsid w:val="00564E3C"/>
    <w:rsid w:val="0064591D"/>
    <w:rsid w:val="00CD125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7B0EB4-BB44-494A-B9E7-961AEB60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D12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2016-01-09T19:54:00Z</dcterms:created>
  <dcterms:modified xsi:type="dcterms:W3CDTF">2016-01-09T19:55:00Z</dcterms:modified>
</cp:coreProperties>
</file>