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MERSSHEMAN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9189E" w:rsidRDefault="0069189E" w:rsidP="006918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6918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89E" w:rsidRDefault="0069189E" w:rsidP="00564E3C">
      <w:pPr>
        <w:spacing w:after="0" w:line="240" w:lineRule="auto"/>
      </w:pPr>
      <w:r>
        <w:separator/>
      </w:r>
    </w:p>
  </w:endnote>
  <w:endnote w:type="continuationSeparator" w:id="0">
    <w:p w:rsidR="0069189E" w:rsidRDefault="0069189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189E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89E" w:rsidRDefault="0069189E" w:rsidP="00564E3C">
      <w:pPr>
        <w:spacing w:after="0" w:line="240" w:lineRule="auto"/>
      </w:pPr>
      <w:r>
        <w:separator/>
      </w:r>
    </w:p>
  </w:footnote>
  <w:footnote w:type="continuationSeparator" w:id="0">
    <w:p w:rsidR="0069189E" w:rsidRDefault="0069189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9E"/>
    <w:rsid w:val="00372DC6"/>
    <w:rsid w:val="00564E3C"/>
    <w:rsid w:val="0064591D"/>
    <w:rsid w:val="0069189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539B3"/>
  <w15:chartTrackingRefBased/>
  <w15:docId w15:val="{311B246B-BDCB-4743-A640-977BC6E5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2016-02-03T21:50:00Z</dcterms:created>
  <dcterms:modified xsi:type="dcterms:W3CDTF">2016-02-03T21:50:00Z</dcterms:modified>
</cp:coreProperties>
</file>