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9AA1E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MERSSHE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F4FFD24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Canon of Wells Cathedral, Somerset.</w:t>
      </w:r>
    </w:p>
    <w:p w14:paraId="2AAF296B" w14:textId="77777777" w:rsidR="00917177" w:rsidRDefault="00917177" w:rsidP="00917177">
      <w:pPr>
        <w:rPr>
          <w:rFonts w:ascii="Times New Roman" w:hAnsi="Times New Roman" w:cs="Times New Roman"/>
        </w:rPr>
      </w:pPr>
    </w:p>
    <w:p w14:paraId="1CD4B175" w14:textId="77777777" w:rsidR="00917177" w:rsidRDefault="00917177" w:rsidP="00917177">
      <w:pPr>
        <w:rPr>
          <w:rFonts w:ascii="Times New Roman" w:hAnsi="Times New Roman" w:cs="Times New Roman"/>
        </w:rPr>
      </w:pPr>
    </w:p>
    <w:p w14:paraId="26A8A933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Ynge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Corscombe</w:t>
      </w:r>
      <w:proofErr w:type="spellEnd"/>
      <w:r>
        <w:rPr>
          <w:rFonts w:ascii="Times New Roman" w:hAnsi="Times New Roman" w:cs="Times New Roman"/>
        </w:rPr>
        <w:t>, Dorset(q.v.),</w:t>
      </w:r>
    </w:p>
    <w:p w14:paraId="2F6FDF3F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Herte</w:t>
      </w:r>
      <w:proofErr w:type="spellEnd"/>
      <w:r>
        <w:rPr>
          <w:rFonts w:ascii="Times New Roman" w:hAnsi="Times New Roman" w:cs="Times New Roman"/>
        </w:rPr>
        <w:t xml:space="preserve"> of Wells(q.v.).</w:t>
      </w:r>
    </w:p>
    <w:p w14:paraId="71D445EE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78BB7B0" w14:textId="77777777" w:rsidR="00917177" w:rsidRDefault="00917177" w:rsidP="00917177">
      <w:pPr>
        <w:rPr>
          <w:rFonts w:ascii="Times New Roman" w:hAnsi="Times New Roman" w:cs="Times New Roman"/>
        </w:rPr>
      </w:pPr>
    </w:p>
    <w:p w14:paraId="4612E16F" w14:textId="77777777" w:rsidR="00917177" w:rsidRDefault="00917177" w:rsidP="00917177">
      <w:pPr>
        <w:rPr>
          <w:rFonts w:ascii="Times New Roman" w:hAnsi="Times New Roman" w:cs="Times New Roman"/>
        </w:rPr>
      </w:pPr>
    </w:p>
    <w:p w14:paraId="5D5F3AF6" w14:textId="77777777" w:rsidR="00917177" w:rsidRDefault="00917177" w:rsidP="009171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1484</w:t>
      </w:r>
    </w:p>
    <w:p w14:paraId="222FDA5C" w14:textId="77777777" w:rsidR="006B2F86" w:rsidRPr="00E71FC3" w:rsidRDefault="009171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87F4F" w14:textId="77777777" w:rsidR="00917177" w:rsidRDefault="00917177" w:rsidP="00E71FC3">
      <w:r>
        <w:separator/>
      </w:r>
    </w:p>
  </w:endnote>
  <w:endnote w:type="continuationSeparator" w:id="0">
    <w:p w14:paraId="29C33450" w14:textId="77777777" w:rsidR="00917177" w:rsidRDefault="009171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EDA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8C9E0" w14:textId="77777777" w:rsidR="00917177" w:rsidRDefault="00917177" w:rsidP="00E71FC3">
      <w:r>
        <w:separator/>
      </w:r>
    </w:p>
  </w:footnote>
  <w:footnote w:type="continuationSeparator" w:id="0">
    <w:p w14:paraId="27B4961A" w14:textId="77777777" w:rsidR="00917177" w:rsidRDefault="009171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77"/>
    <w:rsid w:val="001A7C09"/>
    <w:rsid w:val="00577BD5"/>
    <w:rsid w:val="00656CBA"/>
    <w:rsid w:val="006A1F77"/>
    <w:rsid w:val="00733BE7"/>
    <w:rsid w:val="009171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8F8A2"/>
  <w15:chartTrackingRefBased/>
  <w15:docId w15:val="{33FFB3BD-0E67-4219-875E-FC0C943C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71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2018-06-13T19:47:00Z</dcterms:created>
  <dcterms:modified xsi:type="dcterms:W3CDTF">2018-06-13T19:49:00Z</dcterms:modified>
</cp:coreProperties>
</file>