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Stephen MERSSHE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 (fl.1474)</w:t>
      </w: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St.Peter, Thanet, Kent.</w:t>
      </w: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ab/>
        <w:t>1474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0D2" w:rsidRPr="00687BA9" w:rsidRDefault="001400D2" w:rsidP="001400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0D2" w:rsidRDefault="001400D2" w:rsidP="00564E3C">
      <w:pPr>
        <w:spacing w:after="0" w:line="240" w:lineRule="auto"/>
      </w:pPr>
      <w:r>
        <w:separator/>
      </w:r>
    </w:p>
  </w:endnote>
  <w:endnote w:type="continuationSeparator" w:id="0">
    <w:p w:rsidR="001400D2" w:rsidRDefault="001400D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00D2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0D2" w:rsidRDefault="001400D2" w:rsidP="00564E3C">
      <w:pPr>
        <w:spacing w:after="0" w:line="240" w:lineRule="auto"/>
      </w:pPr>
      <w:r>
        <w:separator/>
      </w:r>
    </w:p>
  </w:footnote>
  <w:footnote w:type="continuationSeparator" w:id="0">
    <w:p w:rsidR="001400D2" w:rsidRDefault="001400D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D2"/>
    <w:rsid w:val="001400D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826266-689B-43A1-BF4A-194E9B16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2015-11-02T22:11:00Z</dcterms:created>
  <dcterms:modified xsi:type="dcterms:W3CDTF">2015-11-02T22:12:00Z</dcterms:modified>
</cp:coreProperties>
</file>