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64616" w:rsidRDefault="00564616" w:rsidP="00564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 xml:space="preserve">Robert 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atte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 xml:space="preserve"> MERSSHE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564616" w:rsidRDefault="00564616" w:rsidP="00564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4616" w:rsidRDefault="00564616" w:rsidP="00564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4616" w:rsidRDefault="00564616" w:rsidP="00564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Oct.1419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Milton on Stour,</w:t>
      </w:r>
    </w:p>
    <w:p w:rsidR="00564616" w:rsidRDefault="00564616" w:rsidP="00564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Dorset, into the lands of the late Isabel Barnaby(q.v.).</w:t>
      </w:r>
    </w:p>
    <w:p w:rsidR="00564616" w:rsidRDefault="00564616" w:rsidP="00564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21-180)</w:t>
      </w:r>
    </w:p>
    <w:p w:rsidR="00461724" w:rsidRPr="00461724" w:rsidRDefault="00461724" w:rsidP="004617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1724">
        <w:rPr>
          <w:rFonts w:ascii="Times New Roman" w:hAnsi="Times New Roman" w:cs="Times New Roman"/>
          <w:sz w:val="24"/>
          <w:szCs w:val="24"/>
        </w:rPr>
        <w:t xml:space="preserve">  6 Feb.1421</w:t>
      </w:r>
      <w:r w:rsidRPr="00461724"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 Dorset,</w:t>
      </w:r>
    </w:p>
    <w:p w:rsidR="00461724" w:rsidRPr="00461724" w:rsidRDefault="00461724" w:rsidP="004617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1724">
        <w:rPr>
          <w:rFonts w:ascii="Times New Roman" w:hAnsi="Times New Roman" w:cs="Times New Roman"/>
          <w:sz w:val="24"/>
          <w:szCs w:val="24"/>
        </w:rPr>
        <w:tab/>
      </w:r>
      <w:r w:rsidRPr="00461724">
        <w:rPr>
          <w:rFonts w:ascii="Times New Roman" w:hAnsi="Times New Roman" w:cs="Times New Roman"/>
          <w:sz w:val="24"/>
          <w:szCs w:val="24"/>
        </w:rPr>
        <w:tab/>
        <w:t>into land of the late Sir William Cheyne(q.v.).</w:t>
      </w:r>
    </w:p>
    <w:p w:rsidR="00461724" w:rsidRPr="00461724" w:rsidRDefault="00461724" w:rsidP="00461724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61724">
        <w:rPr>
          <w:rFonts w:ascii="Times New Roman" w:hAnsi="Times New Roman" w:cs="Times New Roman"/>
          <w:sz w:val="24"/>
          <w:szCs w:val="24"/>
        </w:rPr>
        <w:tab/>
      </w:r>
      <w:r w:rsidRPr="00461724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461724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461724">
        <w:rPr>
          <w:rFonts w:ascii="Times New Roman" w:hAnsi="Times New Roman" w:cs="Times New Roman"/>
          <w:sz w:val="24"/>
          <w:szCs w:val="24"/>
        </w:rPr>
        <w:tab/>
      </w:r>
      <w:proofErr w:type="spellStart"/>
      <w:proofErr w:type="gramStart"/>
      <w:r w:rsidRPr="00461724">
        <w:rPr>
          <w:rFonts w:ascii="Times New Roman" w:hAnsi="Times New Roman" w:cs="Times New Roman"/>
          <w:sz w:val="24"/>
          <w:szCs w:val="24"/>
        </w:rPr>
        <w:t>ref.eCIPM</w:t>
      </w:r>
      <w:proofErr w:type="spellEnd"/>
      <w:proofErr w:type="gramEnd"/>
      <w:r w:rsidRPr="00461724">
        <w:rPr>
          <w:rFonts w:ascii="Times New Roman" w:hAnsi="Times New Roman" w:cs="Times New Roman"/>
          <w:sz w:val="24"/>
          <w:szCs w:val="24"/>
        </w:rPr>
        <w:t xml:space="preserve"> 21-455)</w:t>
      </w:r>
    </w:p>
    <w:p w:rsidR="00CA35E9" w:rsidRPr="00123BFB" w:rsidRDefault="00CA35E9" w:rsidP="00CA35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BFB">
        <w:rPr>
          <w:rFonts w:ascii="Times New Roman" w:hAnsi="Times New Roman" w:cs="Times New Roman"/>
          <w:sz w:val="24"/>
          <w:szCs w:val="24"/>
        </w:rPr>
        <w:t>30 Apr.1421</w:t>
      </w:r>
      <w:r w:rsidRPr="00123BFB">
        <w:rPr>
          <w:rFonts w:ascii="Times New Roman" w:hAnsi="Times New Roman" w:cs="Times New Roman"/>
          <w:sz w:val="24"/>
          <w:szCs w:val="24"/>
        </w:rPr>
        <w:tab/>
        <w:t>He was a juror on the inquisition post mortem held in Sherborne,</w:t>
      </w:r>
    </w:p>
    <w:p w:rsidR="00CA35E9" w:rsidRPr="00123BFB" w:rsidRDefault="00CA35E9" w:rsidP="00CA35E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123BFB">
        <w:rPr>
          <w:rFonts w:ascii="Times New Roman" w:hAnsi="Times New Roman" w:cs="Times New Roman"/>
          <w:sz w:val="24"/>
          <w:szCs w:val="24"/>
        </w:rPr>
        <w:tab/>
      </w:r>
      <w:r w:rsidRPr="00123BFB">
        <w:rPr>
          <w:rFonts w:ascii="Times New Roman" w:hAnsi="Times New Roman" w:cs="Times New Roman"/>
          <w:sz w:val="24"/>
          <w:szCs w:val="24"/>
        </w:rPr>
        <w:tab/>
        <w:t>Dorset, into land of the late John Beauchamp(q.v.).</w:t>
      </w:r>
    </w:p>
    <w:p w:rsidR="00CA35E9" w:rsidRDefault="00CA35E9" w:rsidP="00CA35E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123BFB">
        <w:rPr>
          <w:rFonts w:ascii="Times New Roman" w:hAnsi="Times New Roman" w:cs="Times New Roman"/>
          <w:sz w:val="24"/>
          <w:szCs w:val="24"/>
        </w:rPr>
        <w:tab/>
      </w:r>
      <w:r w:rsidRPr="00123BFB">
        <w:rPr>
          <w:rFonts w:ascii="Times New Roman" w:hAnsi="Times New Roman" w:cs="Times New Roman"/>
          <w:sz w:val="24"/>
          <w:szCs w:val="24"/>
        </w:rPr>
        <w:tab/>
        <w:t>(</w:t>
      </w:r>
      <w:hyperlink r:id="rId7" w:history="1">
        <w:r w:rsidRPr="00123BFB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123BFB">
        <w:rPr>
          <w:rFonts w:ascii="Times New Roman" w:hAnsi="Times New Roman" w:cs="Times New Roman"/>
          <w:sz w:val="24"/>
          <w:szCs w:val="24"/>
        </w:rPr>
        <w:t xml:space="preserve">   ref. </w:t>
      </w:r>
      <w:proofErr w:type="spellStart"/>
      <w:r w:rsidRPr="00123BFB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123BFB">
        <w:rPr>
          <w:rFonts w:ascii="Times New Roman" w:hAnsi="Times New Roman" w:cs="Times New Roman"/>
          <w:sz w:val="24"/>
          <w:szCs w:val="24"/>
        </w:rPr>
        <w:t xml:space="preserve"> 21-462)</w:t>
      </w:r>
    </w:p>
    <w:p w:rsidR="00564616" w:rsidRDefault="00564616" w:rsidP="00564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564616" w:rsidRDefault="00564616" w:rsidP="0056461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Default="00564616" w:rsidP="00564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January 2016</w:t>
      </w:r>
    </w:p>
    <w:p w:rsidR="00461724" w:rsidRPr="00564616" w:rsidRDefault="00461724" w:rsidP="0056461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September 2016</w:t>
      </w:r>
      <w:bookmarkStart w:id="0" w:name="_GoBack"/>
      <w:bookmarkEnd w:id="0"/>
    </w:p>
    <w:sectPr w:rsidR="00461724" w:rsidRPr="0056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64616" w:rsidRDefault="00564616" w:rsidP="00564E3C">
      <w:pPr>
        <w:spacing w:after="0" w:line="240" w:lineRule="auto"/>
      </w:pPr>
      <w:r>
        <w:separator/>
      </w:r>
    </w:p>
  </w:endnote>
  <w:endnote w:type="continuationSeparator" w:id="0">
    <w:p w:rsidR="00564616" w:rsidRDefault="00564616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461724">
      <w:rPr>
        <w:rFonts w:ascii="Times New Roman" w:hAnsi="Times New Roman" w:cs="Times New Roman"/>
        <w:noProof/>
        <w:sz w:val="24"/>
        <w:szCs w:val="24"/>
      </w:rPr>
      <w:t>20 September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64616" w:rsidRDefault="00564616" w:rsidP="00564E3C">
      <w:pPr>
        <w:spacing w:after="0" w:line="240" w:lineRule="auto"/>
      </w:pPr>
      <w:r>
        <w:separator/>
      </w:r>
    </w:p>
  </w:footnote>
  <w:footnote w:type="continuationSeparator" w:id="0">
    <w:p w:rsidR="00564616" w:rsidRDefault="00564616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616"/>
    <w:rsid w:val="00372DC6"/>
    <w:rsid w:val="00461724"/>
    <w:rsid w:val="00564616"/>
    <w:rsid w:val="00564E3C"/>
    <w:rsid w:val="0064591D"/>
    <w:rsid w:val="00CA35E9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14506"/>
  <w15:chartTrackingRefBased/>
  <w15:docId w15:val="{8257B094-BC12-40D9-9DF2-546EBA0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CA35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2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2016-01-05T21:25:00Z</dcterms:created>
  <dcterms:modified xsi:type="dcterms:W3CDTF">2016-09-20T07:14:00Z</dcterms:modified>
</cp:coreProperties>
</file>