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23A55C" w14:textId="77777777" w:rsidR="00222FB6" w:rsidRDefault="00222FB6" w:rsidP="00222FB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MERSSHE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608BA259" w14:textId="77777777" w:rsidR="00222FB6" w:rsidRDefault="00222FB6" w:rsidP="00222FB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Ripple, Kent. Husbandman.</w:t>
      </w:r>
    </w:p>
    <w:p w14:paraId="67E007B2" w14:textId="77777777" w:rsidR="00222FB6" w:rsidRDefault="00222FB6" w:rsidP="00222FB6">
      <w:pPr>
        <w:rPr>
          <w:rFonts w:ascii="Times New Roman" w:hAnsi="Times New Roman" w:cs="Times New Roman"/>
        </w:rPr>
      </w:pPr>
    </w:p>
    <w:p w14:paraId="18942FED" w14:textId="77777777" w:rsidR="00222FB6" w:rsidRDefault="00222FB6" w:rsidP="00222FB6">
      <w:pPr>
        <w:rPr>
          <w:rFonts w:ascii="Times New Roman" w:hAnsi="Times New Roman" w:cs="Times New Roman"/>
        </w:rPr>
      </w:pPr>
    </w:p>
    <w:p w14:paraId="07FF5F08" w14:textId="77777777" w:rsidR="00222FB6" w:rsidRDefault="00222FB6" w:rsidP="00222FB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Robert </w:t>
      </w:r>
      <w:proofErr w:type="spellStart"/>
      <w:r>
        <w:rPr>
          <w:rFonts w:ascii="Times New Roman" w:hAnsi="Times New Roman" w:cs="Times New Roman"/>
        </w:rPr>
        <w:t>Waynflett</w:t>
      </w:r>
      <w:proofErr w:type="spellEnd"/>
      <w:r>
        <w:rPr>
          <w:rFonts w:ascii="Times New Roman" w:hAnsi="Times New Roman" w:cs="Times New Roman"/>
        </w:rPr>
        <w:t xml:space="preserve">, Abbot of West Langdon(q.v.), brought a plaint of debt </w:t>
      </w:r>
    </w:p>
    <w:p w14:paraId="6AED77C4" w14:textId="77777777" w:rsidR="00222FB6" w:rsidRDefault="00222FB6" w:rsidP="00222FB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against him, Nicholas </w:t>
      </w:r>
      <w:proofErr w:type="spellStart"/>
      <w:r>
        <w:rPr>
          <w:rFonts w:ascii="Times New Roman" w:hAnsi="Times New Roman" w:cs="Times New Roman"/>
        </w:rPr>
        <w:t>Bawdewyn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Walmer</w:t>
      </w:r>
      <w:proofErr w:type="spellEnd"/>
      <w:r>
        <w:rPr>
          <w:rFonts w:ascii="Times New Roman" w:hAnsi="Times New Roman" w:cs="Times New Roman"/>
        </w:rPr>
        <w:t xml:space="preserve">(q.v.) </w:t>
      </w:r>
      <w:proofErr w:type="gramStart"/>
      <w:r>
        <w:rPr>
          <w:rFonts w:ascii="Times New Roman" w:hAnsi="Times New Roman" w:cs="Times New Roman"/>
        </w:rPr>
        <w:t>and also</w:t>
      </w:r>
      <w:proofErr w:type="gramEnd"/>
      <w:r>
        <w:rPr>
          <w:rFonts w:ascii="Times New Roman" w:hAnsi="Times New Roman" w:cs="Times New Roman"/>
        </w:rPr>
        <w:t xml:space="preserve"> William </w:t>
      </w:r>
      <w:proofErr w:type="spellStart"/>
      <w:r>
        <w:rPr>
          <w:rFonts w:ascii="Times New Roman" w:hAnsi="Times New Roman" w:cs="Times New Roman"/>
        </w:rPr>
        <w:t>Wethot</w:t>
      </w:r>
      <w:proofErr w:type="spellEnd"/>
    </w:p>
    <w:p w14:paraId="33188D72" w14:textId="77777777" w:rsidR="00222FB6" w:rsidRDefault="00222FB6" w:rsidP="00222FB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of </w:t>
      </w:r>
      <w:proofErr w:type="spellStart"/>
      <w:r>
        <w:rPr>
          <w:rFonts w:ascii="Times New Roman" w:hAnsi="Times New Roman" w:cs="Times New Roman"/>
        </w:rPr>
        <w:t>Oxney</w:t>
      </w:r>
      <w:proofErr w:type="spellEnd"/>
      <w:r>
        <w:rPr>
          <w:rFonts w:ascii="Times New Roman" w:hAnsi="Times New Roman" w:cs="Times New Roman"/>
        </w:rPr>
        <w:t xml:space="preserve">(q.v.), as the executor of Richard </w:t>
      </w:r>
      <w:proofErr w:type="spellStart"/>
      <w:r>
        <w:rPr>
          <w:rFonts w:ascii="Times New Roman" w:hAnsi="Times New Roman" w:cs="Times New Roman"/>
        </w:rPr>
        <w:t>Wethot</w:t>
      </w:r>
      <w:proofErr w:type="spellEnd"/>
      <w:r>
        <w:rPr>
          <w:rFonts w:ascii="Times New Roman" w:hAnsi="Times New Roman" w:cs="Times New Roman"/>
        </w:rPr>
        <w:t>(q.v.).</w:t>
      </w:r>
    </w:p>
    <w:p w14:paraId="4FF70FFA" w14:textId="77777777" w:rsidR="00222FB6" w:rsidRDefault="00222FB6" w:rsidP="00222FB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542CC130" w14:textId="77777777" w:rsidR="00222FB6" w:rsidRDefault="00222FB6" w:rsidP="00222FB6">
      <w:pPr>
        <w:rPr>
          <w:rFonts w:ascii="Times New Roman" w:hAnsi="Times New Roman" w:cs="Times New Roman"/>
        </w:rPr>
      </w:pPr>
    </w:p>
    <w:p w14:paraId="53FC2055" w14:textId="77777777" w:rsidR="00222FB6" w:rsidRDefault="00222FB6" w:rsidP="00222FB6">
      <w:pPr>
        <w:rPr>
          <w:rFonts w:ascii="Times New Roman" w:hAnsi="Times New Roman" w:cs="Times New Roman"/>
        </w:rPr>
      </w:pPr>
    </w:p>
    <w:p w14:paraId="0A714B2D" w14:textId="77777777" w:rsidR="00222FB6" w:rsidRDefault="00222FB6" w:rsidP="00222FB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27 March 2019</w:t>
      </w:r>
    </w:p>
    <w:p w14:paraId="22820DEC" w14:textId="77777777" w:rsidR="006B2F86" w:rsidRPr="00E71FC3" w:rsidRDefault="00222FB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1ECBF0" w14:textId="77777777" w:rsidR="00222FB6" w:rsidRDefault="00222FB6" w:rsidP="00E71FC3">
      <w:r>
        <w:separator/>
      </w:r>
    </w:p>
  </w:endnote>
  <w:endnote w:type="continuationSeparator" w:id="0">
    <w:p w14:paraId="6382E6B6" w14:textId="77777777" w:rsidR="00222FB6" w:rsidRDefault="00222FB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4EAF7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5CE961" w14:textId="77777777" w:rsidR="00222FB6" w:rsidRDefault="00222FB6" w:rsidP="00E71FC3">
      <w:r>
        <w:separator/>
      </w:r>
    </w:p>
  </w:footnote>
  <w:footnote w:type="continuationSeparator" w:id="0">
    <w:p w14:paraId="40AF41F0" w14:textId="77777777" w:rsidR="00222FB6" w:rsidRDefault="00222FB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FB6"/>
    <w:rsid w:val="001A7C09"/>
    <w:rsid w:val="00222FB6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255485"/>
  <w15:chartTrackingRefBased/>
  <w15:docId w15:val="{87CC5993-2EBB-42FF-AB4B-37E620CEE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22FB6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2019-04-04T19:53:00Z</dcterms:created>
  <dcterms:modified xsi:type="dcterms:W3CDTF">2019-04-04T19:54:00Z</dcterms:modified>
</cp:coreProperties>
</file>