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068D6" w14:textId="77777777" w:rsidR="003E439B" w:rsidRDefault="003E439B" w:rsidP="003E43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MERSSHE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11A2ABB8" w14:textId="77777777" w:rsidR="003E439B" w:rsidRDefault="003E439B" w:rsidP="003E43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A25A62" w14:textId="77777777" w:rsidR="003E439B" w:rsidRDefault="003E439B" w:rsidP="003E43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721F57" w14:textId="77777777" w:rsidR="003E439B" w:rsidRDefault="003E439B" w:rsidP="003E43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Nov.1484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Calne, Wiltshire,</w:t>
      </w:r>
    </w:p>
    <w:p w14:paraId="70294038" w14:textId="77777777" w:rsidR="003E439B" w:rsidRDefault="003E439B" w:rsidP="003E43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John Aston(q.v.).</w:t>
      </w:r>
    </w:p>
    <w:p w14:paraId="799188AB" w14:textId="77777777" w:rsidR="003E439B" w:rsidRDefault="003E439B" w:rsidP="003E439B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F3510B7" w14:textId="77777777" w:rsidR="003E439B" w:rsidRDefault="003E439B" w:rsidP="003E439B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p.26)</w:t>
      </w:r>
    </w:p>
    <w:p w14:paraId="11CF1B6B" w14:textId="77777777" w:rsidR="003E439B" w:rsidRDefault="003E439B" w:rsidP="003E439B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515B90AA" w14:textId="77777777" w:rsidR="003E439B" w:rsidRDefault="003E439B" w:rsidP="003E439B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40C9BDD2" w14:textId="77777777" w:rsidR="003E439B" w:rsidRPr="00F85E15" w:rsidRDefault="003E439B" w:rsidP="003E43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16 February 2022</w:t>
      </w:r>
    </w:p>
    <w:p w14:paraId="6F08CB17" w14:textId="168408FE" w:rsidR="00BA00AB" w:rsidRPr="003E439B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3E439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1F1982" w14:textId="77777777" w:rsidR="003E439B" w:rsidRDefault="003E439B" w:rsidP="009139A6">
      <w:r>
        <w:separator/>
      </w:r>
    </w:p>
  </w:endnote>
  <w:endnote w:type="continuationSeparator" w:id="0">
    <w:p w14:paraId="5A86CD28" w14:textId="77777777" w:rsidR="003E439B" w:rsidRDefault="003E439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CA84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6349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19C2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642AE4" w14:textId="77777777" w:rsidR="003E439B" w:rsidRDefault="003E439B" w:rsidP="009139A6">
      <w:r>
        <w:separator/>
      </w:r>
    </w:p>
  </w:footnote>
  <w:footnote w:type="continuationSeparator" w:id="0">
    <w:p w14:paraId="0251F8A1" w14:textId="77777777" w:rsidR="003E439B" w:rsidRDefault="003E439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2E42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B9A8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8143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39B"/>
    <w:rsid w:val="000666E0"/>
    <w:rsid w:val="002510B7"/>
    <w:rsid w:val="003E439B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84E176"/>
  <w15:chartTrackingRefBased/>
  <w15:docId w15:val="{3C878E09-8D76-4DE8-A58D-20FFF1E05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2022-02-16T16:36:00Z</dcterms:created>
  <dcterms:modified xsi:type="dcterms:W3CDTF">2022-02-16T16:37:00Z</dcterms:modified>
</cp:coreProperties>
</file>