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FD8C6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Philip MERSSHE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B2BD9E0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</w:p>
    <w:p w14:paraId="5C525E2F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</w:p>
    <w:p w14:paraId="5EF41BFF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</w:t>
      </w:r>
    </w:p>
    <w:p w14:paraId="55E2E731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Isabel Beauchamp(q.v.).</w:t>
      </w:r>
    </w:p>
    <w:p w14:paraId="7CCC2FAB" w14:textId="77777777" w:rsidR="00AB0B07" w:rsidRDefault="00AB0B07" w:rsidP="00AB0B0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04DB067" w14:textId="77777777" w:rsidR="00AB0B07" w:rsidRDefault="00AB0B07" w:rsidP="00AB0B0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pp.112-3)</w:t>
      </w:r>
    </w:p>
    <w:p w14:paraId="7F752DDD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</w:p>
    <w:p w14:paraId="4D6D7E4E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</w:p>
    <w:p w14:paraId="7C935C76" w14:textId="77777777" w:rsidR="00AB0B07" w:rsidRDefault="00AB0B07" w:rsidP="00AB0B0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August 2023</w:t>
      </w:r>
    </w:p>
    <w:p w14:paraId="2A9144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1393D" w14:textId="77777777" w:rsidR="00AB0B07" w:rsidRDefault="00AB0B07" w:rsidP="009139A6">
      <w:r>
        <w:separator/>
      </w:r>
    </w:p>
  </w:endnote>
  <w:endnote w:type="continuationSeparator" w:id="0">
    <w:p w14:paraId="7145B6BC" w14:textId="77777777" w:rsidR="00AB0B07" w:rsidRDefault="00AB0B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7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72E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1B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D10C9" w14:textId="77777777" w:rsidR="00AB0B07" w:rsidRDefault="00AB0B07" w:rsidP="009139A6">
      <w:r>
        <w:separator/>
      </w:r>
    </w:p>
  </w:footnote>
  <w:footnote w:type="continuationSeparator" w:id="0">
    <w:p w14:paraId="2833398F" w14:textId="77777777" w:rsidR="00AB0B07" w:rsidRDefault="00AB0B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A6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BB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114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07"/>
    <w:rsid w:val="000666E0"/>
    <w:rsid w:val="002510B7"/>
    <w:rsid w:val="005C130B"/>
    <w:rsid w:val="00826F5C"/>
    <w:rsid w:val="009139A6"/>
    <w:rsid w:val="009448BB"/>
    <w:rsid w:val="00947624"/>
    <w:rsid w:val="00A3176C"/>
    <w:rsid w:val="00AB0B0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2AE1"/>
  <w15:chartTrackingRefBased/>
  <w15:docId w15:val="{AA80CACD-F375-41AD-BCDF-90FDE4EE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2023-08-29T11:12:00Z</dcterms:created>
  <dcterms:modified xsi:type="dcterms:W3CDTF">2023-08-29T11:12:00Z</dcterms:modified>
</cp:coreProperties>
</file>