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35C94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Margaret MERSSHE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A6384FE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6F1B4F9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1B8B735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1 =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Bensted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165944BF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9AF1AB7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DA0DBAF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2 =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Mersshe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   (ibid.)</w:t>
      </w:r>
    </w:p>
    <w:p w14:paraId="2F18B67F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21DEB85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0E12ECD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She and John made a plaint of dower against Henry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Rede(q.v.). (ibid.)</w:t>
      </w:r>
    </w:p>
    <w:p w14:paraId="49CD2E03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F6B0420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78A3411" w14:textId="77777777" w:rsidR="00291EC9" w:rsidRDefault="00291EC9" w:rsidP="00291EC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January 2022</w:t>
      </w:r>
    </w:p>
    <w:p w14:paraId="77103B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115C6" w14:textId="77777777" w:rsidR="00291EC9" w:rsidRDefault="00291EC9" w:rsidP="009139A6">
      <w:r>
        <w:separator/>
      </w:r>
    </w:p>
  </w:endnote>
  <w:endnote w:type="continuationSeparator" w:id="0">
    <w:p w14:paraId="72DD88C9" w14:textId="77777777" w:rsidR="00291EC9" w:rsidRDefault="00291E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99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193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F0A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53D5C" w14:textId="77777777" w:rsidR="00291EC9" w:rsidRDefault="00291EC9" w:rsidP="009139A6">
      <w:r>
        <w:separator/>
      </w:r>
    </w:p>
  </w:footnote>
  <w:footnote w:type="continuationSeparator" w:id="0">
    <w:p w14:paraId="0820F4E9" w14:textId="77777777" w:rsidR="00291EC9" w:rsidRDefault="00291E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D2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6E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3E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C9"/>
    <w:rsid w:val="000666E0"/>
    <w:rsid w:val="002510B7"/>
    <w:rsid w:val="00291EC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FC3A2"/>
  <w15:chartTrackingRefBased/>
  <w15:docId w15:val="{3A79465A-F47C-485E-96D0-33179933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1E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2022-02-04T07:54:00Z</dcterms:created>
  <dcterms:modified xsi:type="dcterms:W3CDTF">2022-02-04T07:54:00Z</dcterms:modified>
</cp:coreProperties>
</file>