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D97D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F1E951C" w14:textId="77777777" w:rsidR="00642CD6" w:rsidRPr="00D2496F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Andover.</w:t>
      </w:r>
    </w:p>
    <w:p w14:paraId="634B2105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43EB274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450ECBA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2F965438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529A81C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Hampshire, except ecclesiastical persons, the two fifteenths and two tenths granted to the King at the last Parliament.   (C.F.R. 1399-1405 p.286)</w:t>
      </w:r>
    </w:p>
    <w:p w14:paraId="1A2303C1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C53C4D3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4B2B7F5" w14:textId="77777777" w:rsidR="00642CD6" w:rsidRDefault="00642CD6" w:rsidP="00642CD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72B89E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B3496" w14:textId="77777777" w:rsidR="00642CD6" w:rsidRDefault="00642CD6" w:rsidP="009139A6">
      <w:r>
        <w:separator/>
      </w:r>
    </w:p>
  </w:endnote>
  <w:endnote w:type="continuationSeparator" w:id="0">
    <w:p w14:paraId="13C960C0" w14:textId="77777777" w:rsidR="00642CD6" w:rsidRDefault="00642C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079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297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C4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19BED" w14:textId="77777777" w:rsidR="00642CD6" w:rsidRDefault="00642CD6" w:rsidP="009139A6">
      <w:r>
        <w:separator/>
      </w:r>
    </w:p>
  </w:footnote>
  <w:footnote w:type="continuationSeparator" w:id="0">
    <w:p w14:paraId="037509C7" w14:textId="77777777" w:rsidR="00642CD6" w:rsidRDefault="00642C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C2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EB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00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D6"/>
    <w:rsid w:val="000666E0"/>
    <w:rsid w:val="002510B7"/>
    <w:rsid w:val="005C130B"/>
    <w:rsid w:val="00642CD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5DAE7"/>
  <w15:chartTrackingRefBased/>
  <w15:docId w15:val="{805E2203-26EE-4F80-827C-7D6FE86D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2021-08-10T06:44:00Z</dcterms:created>
  <dcterms:modified xsi:type="dcterms:W3CDTF">2021-08-10T06:45:00Z</dcterms:modified>
</cp:coreProperties>
</file>