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7DF4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MERSSHE</w:t>
      </w:r>
      <w:r>
        <w:rPr>
          <w:rFonts w:cs="Times New Roman"/>
          <w:szCs w:val="24"/>
          <w:lang w:val="en-GB"/>
        </w:rPr>
        <w:t xml:space="preserve">       (fl.1460)</w:t>
      </w:r>
    </w:p>
    <w:p w14:paraId="5542D700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Fuller.</w:t>
      </w:r>
    </w:p>
    <w:p w14:paraId="003F0148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</w:p>
    <w:p w14:paraId="0C20D850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</w:p>
    <w:p w14:paraId="63172E88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brought a plaint of trespass against him.</w:t>
      </w:r>
    </w:p>
    <w:p w14:paraId="0B610BD7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r w:rsidRPr="00B963AD">
        <w:rPr>
          <w:rFonts w:cs="Times New Roman"/>
          <w:szCs w:val="24"/>
          <w:u w:val="single"/>
          <w:lang w:val="en-GB"/>
        </w:rPr>
        <w:t>https://waalt.uh.edu/index.php/KB27/795</w:t>
      </w:r>
      <w:r>
        <w:rPr>
          <w:rFonts w:cs="Times New Roman"/>
          <w:szCs w:val="24"/>
          <w:lang w:val="en-GB"/>
        </w:rPr>
        <w:t xml:space="preserve"> )</w:t>
      </w:r>
    </w:p>
    <w:p w14:paraId="250FE5A3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</w:p>
    <w:p w14:paraId="6DE97055" w14:textId="77777777" w:rsidR="00642B25" w:rsidRDefault="00642B25" w:rsidP="00642B25">
      <w:pPr>
        <w:pStyle w:val="NoSpacing"/>
        <w:rPr>
          <w:rFonts w:cs="Times New Roman"/>
          <w:szCs w:val="24"/>
          <w:lang w:val="en-GB"/>
        </w:rPr>
      </w:pPr>
    </w:p>
    <w:p w14:paraId="0BCE70D9" w14:textId="2188690E" w:rsidR="00BA00AB" w:rsidRPr="00EB3209" w:rsidRDefault="00642B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2025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B62B5" w14:textId="77777777" w:rsidR="00642B25" w:rsidRDefault="00642B25" w:rsidP="009139A6">
      <w:r>
        <w:separator/>
      </w:r>
    </w:p>
  </w:endnote>
  <w:endnote w:type="continuationSeparator" w:id="0">
    <w:p w14:paraId="406E8E0C" w14:textId="77777777" w:rsidR="00642B25" w:rsidRDefault="00642B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B0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E28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54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C36D6" w14:textId="77777777" w:rsidR="00642B25" w:rsidRDefault="00642B25" w:rsidP="009139A6">
      <w:r>
        <w:separator/>
      </w:r>
    </w:p>
  </w:footnote>
  <w:footnote w:type="continuationSeparator" w:id="0">
    <w:p w14:paraId="5CDBD314" w14:textId="77777777" w:rsidR="00642B25" w:rsidRDefault="00642B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F15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42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9B8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B25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42B25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84512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7103D"/>
  <w15:chartTrackingRefBased/>
  <w15:docId w15:val="{2A7B2507-A87C-474E-B1DC-F03CB595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2025-09-25T18:55:00Z</dcterms:created>
  <dcterms:modified xsi:type="dcterms:W3CDTF">2025-09-25T18:56:00Z</dcterms:modified>
</cp:coreProperties>
</file>