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E45E1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MERSSHE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64B9431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80F244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9DB0C12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debt against Walter Hone of Winchester(q.v.) and Nicholas</w:t>
      </w:r>
    </w:p>
    <w:p w14:paraId="436AE18F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Havant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765C0EAD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4ABF9FC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4A20B32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943E0E" w14:textId="77777777" w:rsidR="009426ED" w:rsidRDefault="009426ED" w:rsidP="009426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January 2022</w:t>
      </w:r>
    </w:p>
    <w:p w14:paraId="142E27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9129" w14:textId="77777777" w:rsidR="009426ED" w:rsidRDefault="009426ED" w:rsidP="009139A6">
      <w:r>
        <w:separator/>
      </w:r>
    </w:p>
  </w:endnote>
  <w:endnote w:type="continuationSeparator" w:id="0">
    <w:p w14:paraId="4AABED35" w14:textId="77777777" w:rsidR="009426ED" w:rsidRDefault="009426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53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F9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6CF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CD6C6" w14:textId="77777777" w:rsidR="009426ED" w:rsidRDefault="009426ED" w:rsidP="009139A6">
      <w:r>
        <w:separator/>
      </w:r>
    </w:p>
  </w:footnote>
  <w:footnote w:type="continuationSeparator" w:id="0">
    <w:p w14:paraId="64DEDBD1" w14:textId="77777777" w:rsidR="009426ED" w:rsidRDefault="009426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99A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485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61A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ED"/>
    <w:rsid w:val="000666E0"/>
    <w:rsid w:val="002510B7"/>
    <w:rsid w:val="005C130B"/>
    <w:rsid w:val="00826F5C"/>
    <w:rsid w:val="009139A6"/>
    <w:rsid w:val="009426ED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3F26F"/>
  <w15:chartTrackingRefBased/>
  <w15:docId w15:val="{66012621-388A-46CF-B704-633ECC79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26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2022-02-01T21:20:00Z</dcterms:created>
  <dcterms:modified xsi:type="dcterms:W3CDTF">2022-02-01T21:20:00Z</dcterms:modified>
</cp:coreProperties>
</file>