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04DE20" w14:textId="77777777" w:rsidR="004A47D8" w:rsidRDefault="004A47D8" w:rsidP="004A47D8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>John MERSSHE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</w:t>
      </w:r>
      <w:proofErr w:type="gram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fl.1483)</w:t>
      </w:r>
    </w:p>
    <w:p w14:paraId="44CA562E" w14:textId="77777777" w:rsidR="004A47D8" w:rsidRDefault="004A47D8" w:rsidP="004A47D8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2158F369" w14:textId="77777777" w:rsidR="004A47D8" w:rsidRDefault="004A47D8" w:rsidP="004A47D8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6C7ECEAB" w14:textId="77777777" w:rsidR="004A47D8" w:rsidRDefault="004A47D8" w:rsidP="004A47D8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He made a plaint of trespass and assault on a servant against William Story(q.v.),</w:t>
      </w:r>
    </w:p>
    <w:p w14:paraId="57CB79EB" w14:textId="77777777" w:rsidR="004A47D8" w:rsidRDefault="004A47D8" w:rsidP="004A47D8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Thomas Story(q.v.), Thomas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Wakernell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(q.v.) and Richard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Wakernell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(q.v.),</w:t>
      </w:r>
    </w:p>
    <w:p w14:paraId="341119B1" w14:textId="77777777" w:rsidR="004A47D8" w:rsidRDefault="004A47D8" w:rsidP="004A47D8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proofErr w:type="gram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all of</w:t>
      </w:r>
      <w:proofErr w:type="gram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Towcester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,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Northamptonshire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.</w:t>
      </w:r>
    </w:p>
    <w:p w14:paraId="0F1375AB" w14:textId="77777777" w:rsidR="004A47D8" w:rsidRDefault="004A47D8" w:rsidP="004A47D8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>
        <w:rPr>
          <w:rStyle w:val="Hyperlink"/>
          <w:rFonts w:ascii="Times New Roman" w:eastAsia="Calibri" w:hAnsi="Times New Roman" w:cs="Times New Roman"/>
          <w:sz w:val="24"/>
          <w:szCs w:val="24"/>
          <w:u w:val="none"/>
        </w:rPr>
        <w:t xml:space="preserve">  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)</w:t>
      </w:r>
    </w:p>
    <w:p w14:paraId="7895D6D7" w14:textId="77777777" w:rsidR="004A47D8" w:rsidRDefault="004A47D8" w:rsidP="004A47D8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275FFF60" w14:textId="77777777" w:rsidR="004A47D8" w:rsidRDefault="004A47D8" w:rsidP="004A47D8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28D4D6B9" w14:textId="77777777" w:rsidR="004A47D8" w:rsidRDefault="004A47D8" w:rsidP="004A47D8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4 January 2022</w:t>
      </w:r>
    </w:p>
    <w:p w14:paraId="597CA91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75D969" w14:textId="77777777" w:rsidR="004A47D8" w:rsidRDefault="004A47D8" w:rsidP="009139A6">
      <w:r>
        <w:separator/>
      </w:r>
    </w:p>
  </w:endnote>
  <w:endnote w:type="continuationSeparator" w:id="0">
    <w:p w14:paraId="237E5020" w14:textId="77777777" w:rsidR="004A47D8" w:rsidRDefault="004A47D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D581F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C538D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BBB62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6FFBE6" w14:textId="77777777" w:rsidR="004A47D8" w:rsidRDefault="004A47D8" w:rsidP="009139A6">
      <w:r>
        <w:separator/>
      </w:r>
    </w:p>
  </w:footnote>
  <w:footnote w:type="continuationSeparator" w:id="0">
    <w:p w14:paraId="57E0FC1F" w14:textId="77777777" w:rsidR="004A47D8" w:rsidRDefault="004A47D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F8594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4F117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8BBCB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7D8"/>
    <w:rsid w:val="000666E0"/>
    <w:rsid w:val="002510B7"/>
    <w:rsid w:val="004A47D8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064209"/>
  <w15:chartTrackingRefBased/>
  <w15:docId w15:val="{33F7AE0B-85E2-4C2E-8A75-374CA843C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A47D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58</Words>
  <Characters>332</Characters>
  <Application>Microsoft Office Word</Application>
  <DocSecurity>0</DocSecurity>
  <Lines>2</Lines>
  <Paragraphs>1</Paragraphs>
  <ScaleCrop>false</ScaleCrop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2022-02-03T20:23:00Z</dcterms:created>
  <dcterms:modified xsi:type="dcterms:W3CDTF">2022-02-03T20:24:00Z</dcterms:modified>
</cp:coreProperties>
</file>