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8F9BA" w14:textId="77777777" w:rsidR="0011532E" w:rsidRDefault="0011532E" w:rsidP="001153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MERSSHE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28211E14" w14:textId="77777777" w:rsidR="0011532E" w:rsidRDefault="0011532E" w:rsidP="001153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98BA003" w14:textId="77777777" w:rsidR="0011532E" w:rsidRDefault="0011532E" w:rsidP="001153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C865627" w14:textId="77777777" w:rsidR="0011532E" w:rsidRDefault="0011532E" w:rsidP="001153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= 2 Margaret(q.v.), widow of 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Bensted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</w:t>
      </w:r>
    </w:p>
    <w:p w14:paraId="68A3DF72" w14:textId="77777777" w:rsidR="0011532E" w:rsidRDefault="0011532E" w:rsidP="001153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1C00AFA" w14:textId="77777777" w:rsidR="0011532E" w:rsidRDefault="0011532E" w:rsidP="001153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F720E9B" w14:textId="77777777" w:rsidR="0011532E" w:rsidRDefault="0011532E" w:rsidP="001153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5A73ED5" w14:textId="77777777" w:rsidR="0011532E" w:rsidRDefault="0011532E" w:rsidP="001153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They made a plaint of dower against Henry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atte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Rede(q.v.).   (ibid.)</w:t>
      </w:r>
    </w:p>
    <w:p w14:paraId="7C2221DB" w14:textId="77777777" w:rsidR="0011532E" w:rsidRDefault="0011532E" w:rsidP="001153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479BC67" w14:textId="77777777" w:rsidR="0011532E" w:rsidRDefault="0011532E" w:rsidP="001153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D3DA05A" w14:textId="77777777" w:rsidR="0011532E" w:rsidRDefault="0011532E" w:rsidP="001153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4 January 2022</w:t>
      </w:r>
    </w:p>
    <w:p w14:paraId="4D17E26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B289C" w14:textId="77777777" w:rsidR="0011532E" w:rsidRDefault="0011532E" w:rsidP="009139A6">
      <w:r>
        <w:separator/>
      </w:r>
    </w:p>
  </w:endnote>
  <w:endnote w:type="continuationSeparator" w:id="0">
    <w:p w14:paraId="40D7E950" w14:textId="77777777" w:rsidR="0011532E" w:rsidRDefault="001153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59C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41E8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607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589D9" w14:textId="77777777" w:rsidR="0011532E" w:rsidRDefault="0011532E" w:rsidP="009139A6">
      <w:r>
        <w:separator/>
      </w:r>
    </w:p>
  </w:footnote>
  <w:footnote w:type="continuationSeparator" w:id="0">
    <w:p w14:paraId="3B0C3B63" w14:textId="77777777" w:rsidR="0011532E" w:rsidRDefault="001153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894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D8C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047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32E"/>
    <w:rsid w:val="000666E0"/>
    <w:rsid w:val="0011532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5F428"/>
  <w15:chartTrackingRefBased/>
  <w15:docId w15:val="{3BB631B4-9AE3-4940-A073-AB468A464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153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2022-02-04T07:53:00Z</dcterms:created>
  <dcterms:modified xsi:type="dcterms:W3CDTF">2022-02-04T07:53:00Z</dcterms:modified>
</cp:coreProperties>
</file>